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DB70B" w14:textId="243DC880" w:rsidR="1259DC6E" w:rsidRDefault="1259DC6E" w:rsidP="401D3F15">
      <w:pPr>
        <w:spacing w:before="90"/>
        <w:outlineLvl w:val="0"/>
        <w:rPr>
          <w:rFonts w:ascii="Montserrat" w:hAnsi="Montserrat"/>
          <w:b/>
          <w:bCs/>
          <w:color w:val="243E9F"/>
          <w:sz w:val="40"/>
          <w:szCs w:val="40"/>
        </w:rPr>
      </w:pPr>
      <w:r w:rsidRPr="401D3F15">
        <w:rPr>
          <w:rFonts w:ascii="Montserrat" w:hAnsi="Montserrat"/>
          <w:b/>
          <w:bCs/>
          <w:color w:val="243E9F"/>
          <w:sz w:val="40"/>
          <w:szCs w:val="40"/>
        </w:rPr>
        <w:t>Conferencia Europea de Servicios Sociales 2027</w:t>
      </w:r>
    </w:p>
    <w:p w14:paraId="67C51C28" w14:textId="63FBB231" w:rsidR="1F29EA95" w:rsidRDefault="005E5709" w:rsidP="401D3F15">
      <w:pPr>
        <w:spacing w:before="90"/>
        <w:rPr>
          <w:rFonts w:ascii="Montserrat" w:hAnsi="Montserrat"/>
          <w:b/>
          <w:bCs/>
          <w:color w:val="CEA679"/>
          <w:sz w:val="26"/>
          <w:szCs w:val="26"/>
        </w:rPr>
      </w:pPr>
      <w:r w:rsidRPr="005E5709">
        <w:rPr>
          <w:rFonts w:ascii="Montserrat" w:hAnsi="Montserrat"/>
          <w:b/>
          <w:bCs/>
          <w:color w:val="CEA679"/>
          <w:sz w:val="26"/>
          <w:szCs w:val="26"/>
        </w:rPr>
        <w:t>Plantilla de solicitud (versión de trabajo)</w:t>
      </w:r>
    </w:p>
    <w:p w14:paraId="26E4A7CF" w14:textId="77777777" w:rsidR="00D56C79" w:rsidRPr="00D56C79" w:rsidRDefault="00D56C79" w:rsidP="401D3F15">
      <w:pPr>
        <w:spacing w:before="8"/>
        <w:rPr>
          <w:rFonts w:ascii="Montserrat" w:hAnsi="Montserrat"/>
          <w:b/>
          <w:bCs/>
          <w:sz w:val="9"/>
          <w:szCs w:val="9"/>
        </w:rPr>
      </w:pPr>
      <w:r w:rsidRPr="00D56C79">
        <w:rPr>
          <w:rFonts w:ascii="Montserrat" w:hAnsi="Montserrat"/>
          <w:b/>
          <w:noProof/>
          <w:sz w:val="9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EA6259C" wp14:editId="56FDA4B1">
                <wp:simplePos x="0" y="0"/>
                <wp:positionH relativeFrom="page">
                  <wp:posOffset>679704</wp:posOffset>
                </wp:positionH>
                <wp:positionV relativeFrom="paragraph">
                  <wp:posOffset>87242</wp:posOffset>
                </wp:positionV>
                <wp:extent cx="6201410" cy="2476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1410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1410" h="24765">
                              <a:moveTo>
                                <a:pt x="6200902" y="0"/>
                              </a:moveTo>
                              <a:lnTo>
                                <a:pt x="0" y="0"/>
                              </a:lnTo>
                              <a:lnTo>
                                <a:pt x="0" y="24383"/>
                              </a:lnTo>
                              <a:lnTo>
                                <a:pt x="6200902" y="24383"/>
                              </a:lnTo>
                              <a:lnTo>
                                <a:pt x="6200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23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Graphic 3" style="position:absolute;margin-left:53.5pt;margin-top:6.85pt;width:488.3pt;height:1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1410,24765" o:spid="_x0000_s1026" fillcolor="#f92346" stroked="f" path="m6200902,l,,,24383r6200902,l620090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" w14:anchorId="6AD5B5BE">
                <v:path arrowok="t"/>
                <w10:wrap type="topAndBottom" anchorx="page"/>
              </v:shape>
            </w:pict>
          </mc:Fallback>
        </mc:AlternateContent>
      </w:r>
    </w:p>
    <w:p w14:paraId="761C168C" w14:textId="7FF1F24A" w:rsidR="00CB08C4" w:rsidRPr="00CB08C4" w:rsidRDefault="00CB08C4" w:rsidP="401D3F15">
      <w:pPr>
        <w:tabs>
          <w:tab w:val="left" w:pos="2715"/>
        </w:tabs>
        <w:rPr>
          <w:rFonts w:ascii="Montserrat" w:hAnsi="Montserrat"/>
          <w:color w:val="000000" w:themeColor="text1"/>
        </w:rPr>
      </w:pPr>
    </w:p>
    <w:p w14:paraId="1C93616D" w14:textId="40A378FC" w:rsidR="76DD56BC" w:rsidRDefault="76DD56BC" w:rsidP="401D3F15">
      <w:pPr>
        <w:tabs>
          <w:tab w:val="left" w:pos="1200"/>
        </w:tabs>
        <w:spacing w:line="240" w:lineRule="auto"/>
        <w:rPr>
          <w:rFonts w:ascii="Montserrat" w:hAnsi="Montserrat"/>
          <w:b/>
          <w:bCs/>
          <w:color w:val="243E9F"/>
        </w:rPr>
      </w:pPr>
      <w:r w:rsidRPr="401D3F15">
        <w:rPr>
          <w:rFonts w:ascii="Montserrat" w:hAnsi="Montserrat"/>
          <w:b/>
          <w:bCs/>
          <w:color w:val="243E9F"/>
        </w:rPr>
        <w:t>Formatos de sesión</w:t>
      </w:r>
    </w:p>
    <w:p w14:paraId="304C8981" w14:textId="77777777" w:rsidR="00CB08C4" w:rsidRPr="00CB08C4" w:rsidRDefault="00CB08C4" w:rsidP="401D3F15">
      <w:pPr>
        <w:tabs>
          <w:tab w:val="left" w:pos="1200"/>
        </w:tabs>
        <w:rPr>
          <w:rFonts w:ascii="Montserrat" w:hAnsi="Montserrat"/>
          <w:color w:val="000000" w:themeColor="text1"/>
        </w:rPr>
      </w:pPr>
    </w:p>
    <w:p w14:paraId="24D2E8BD" w14:textId="46CD92F1" w:rsidR="676BE84C" w:rsidRDefault="676BE84C" w:rsidP="401D3F15">
      <w:pPr>
        <w:numPr>
          <w:ilvl w:val="0"/>
          <w:numId w:val="16"/>
        </w:numPr>
        <w:tabs>
          <w:tab w:val="left" w:pos="1200"/>
        </w:tabs>
        <w:spacing w:line="240" w:lineRule="auto"/>
        <w:rPr>
          <w:rFonts w:ascii="Montserrat" w:eastAsia="Montserrat" w:hAnsi="Montserrat" w:cs="Montserrat"/>
        </w:rPr>
      </w:pPr>
      <w:r w:rsidRPr="401D3F15">
        <w:rPr>
          <w:rFonts w:ascii="Montserrat" w:eastAsia="Montserrat" w:hAnsi="Montserrat" w:cs="Montserrat"/>
        </w:rPr>
        <w:t>Sesión interactiva (</w:t>
      </w:r>
      <w:r w:rsidR="5F8906AB" w:rsidRPr="401D3F15">
        <w:rPr>
          <w:rFonts w:ascii="Montserrat" w:eastAsia="Montserrat" w:hAnsi="Montserrat" w:cs="Montserrat"/>
        </w:rPr>
        <w:t>caso práctico</w:t>
      </w:r>
      <w:r w:rsidRPr="401D3F15">
        <w:rPr>
          <w:rFonts w:ascii="Montserrat" w:eastAsia="Montserrat" w:hAnsi="Montserrat" w:cs="Montserrat"/>
        </w:rPr>
        <w:t>, taller</w:t>
      </w:r>
      <w:r w:rsidR="0974E4FE" w:rsidRPr="401D3F15">
        <w:rPr>
          <w:rFonts w:ascii="Montserrat" w:eastAsia="Montserrat" w:hAnsi="Montserrat" w:cs="Montserrat"/>
        </w:rPr>
        <w:t xml:space="preserve"> formativo</w:t>
      </w:r>
      <w:r w:rsidRPr="401D3F15">
        <w:rPr>
          <w:rFonts w:ascii="Montserrat" w:eastAsia="Montserrat" w:hAnsi="Montserrat" w:cs="Montserrat"/>
        </w:rPr>
        <w:t>)</w:t>
      </w:r>
    </w:p>
    <w:p w14:paraId="793040D1" w14:textId="0298B673" w:rsidR="676BE84C" w:rsidRDefault="676BE84C" w:rsidP="401D3F15">
      <w:pPr>
        <w:pStyle w:val="ListParagraph"/>
        <w:numPr>
          <w:ilvl w:val="0"/>
          <w:numId w:val="16"/>
        </w:numPr>
        <w:spacing w:after="0"/>
        <w:rPr>
          <w:rFonts w:ascii="Montserrat" w:eastAsia="Montserrat" w:hAnsi="Montserrat" w:cs="Montserrat"/>
          <w:sz w:val="22"/>
          <w:szCs w:val="22"/>
          <w:lang w:val="es-ES"/>
        </w:rPr>
      </w:pPr>
      <w:r w:rsidRPr="401D3F15">
        <w:rPr>
          <w:rFonts w:ascii="Montserrat" w:eastAsia="Montserrat" w:hAnsi="Montserrat" w:cs="Montserrat"/>
          <w:sz w:val="22"/>
          <w:szCs w:val="22"/>
          <w:lang w:val="es-ES"/>
        </w:rPr>
        <w:t>Mesa redonda temática</w:t>
      </w:r>
    </w:p>
    <w:p w14:paraId="5CF18491" w14:textId="5C451A83" w:rsidR="676BE84C" w:rsidRDefault="676BE84C" w:rsidP="401D3F15">
      <w:pPr>
        <w:pStyle w:val="ListParagraph"/>
        <w:numPr>
          <w:ilvl w:val="0"/>
          <w:numId w:val="16"/>
        </w:numPr>
        <w:spacing w:after="0"/>
        <w:rPr>
          <w:rFonts w:ascii="Montserrat" w:eastAsia="Montserrat" w:hAnsi="Montserrat" w:cs="Montserrat"/>
          <w:sz w:val="22"/>
          <w:szCs w:val="22"/>
          <w:lang w:val="es-ES"/>
        </w:rPr>
      </w:pPr>
      <w:r w:rsidRPr="401D3F15">
        <w:rPr>
          <w:rFonts w:ascii="Montserrat" w:eastAsia="Montserrat" w:hAnsi="Montserrat" w:cs="Montserrat"/>
          <w:sz w:val="22"/>
          <w:szCs w:val="22"/>
          <w:lang w:val="es-ES"/>
        </w:rPr>
        <w:t>Foro de proyectos</w:t>
      </w:r>
    </w:p>
    <w:p w14:paraId="6005F4A4" w14:textId="1DAE9DEC" w:rsidR="676BE84C" w:rsidRDefault="00416E5B" w:rsidP="401D3F15">
      <w:pPr>
        <w:pStyle w:val="ListParagraph"/>
        <w:numPr>
          <w:ilvl w:val="0"/>
          <w:numId w:val="16"/>
        </w:numPr>
        <w:spacing w:after="0"/>
        <w:rPr>
          <w:rFonts w:ascii="Montserrat" w:eastAsia="Montserrat" w:hAnsi="Montserrat" w:cs="Montserrat"/>
          <w:sz w:val="22"/>
          <w:szCs w:val="22"/>
          <w:lang w:val="es-ES"/>
        </w:rPr>
      </w:pPr>
      <w:r w:rsidRPr="00416E5B">
        <w:rPr>
          <w:rFonts w:ascii="Montserrat" w:eastAsia="Montserrat" w:hAnsi="Montserrat" w:cs="Montserrat"/>
          <w:sz w:val="22"/>
          <w:szCs w:val="22"/>
          <w:lang w:val="es-ES"/>
        </w:rPr>
        <w:t>Feria de buenas prácticas</w:t>
      </w:r>
    </w:p>
    <w:p w14:paraId="1304BAEE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3783F4A8" w14:textId="16AC1EB5" w:rsidR="00CB08C4" w:rsidRPr="00A43CAE" w:rsidRDefault="51C87D12" w:rsidP="401D3F15">
      <w:p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fr-FR"/>
        </w:rPr>
      </w:pPr>
      <w:r w:rsidRPr="401D3F15">
        <w:rPr>
          <w:rFonts w:ascii="Montserrat" w:hAnsi="Montserrat"/>
          <w:b/>
          <w:bCs/>
          <w:color w:val="243E9F"/>
        </w:rPr>
        <w:t>Preguntas para las solicitudes de todos los formatos de sesión:</w:t>
      </w:r>
    </w:p>
    <w:p w14:paraId="5F4B24AF" w14:textId="77777777" w:rsidR="00CB08C4" w:rsidRPr="00A43CAE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fr-FR"/>
        </w:rPr>
      </w:pPr>
    </w:p>
    <w:p w14:paraId="5C4DB3B6" w14:textId="7A208DAB" w:rsidR="00CB08C4" w:rsidRPr="00CB08C4" w:rsidRDefault="146AC60B" w:rsidP="00CB08C4">
      <w:pPr>
        <w:numPr>
          <w:ilvl w:val="0"/>
          <w:numId w:val="13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en-GB"/>
        </w:rPr>
      </w:pPr>
      <w:r w:rsidRPr="401D3F15">
        <w:rPr>
          <w:rFonts w:ascii="Montserrat" w:eastAsia="Montserrat" w:hAnsi="Montserrat" w:cs="Montserrat"/>
          <w:b/>
          <w:bCs/>
        </w:rPr>
        <w:t xml:space="preserve">Título de la contribución 5-6 palabras </w:t>
      </w:r>
      <w:r w:rsidR="34340847" w:rsidRPr="401D3F15">
        <w:rPr>
          <w:rFonts w:ascii="Montserrat" w:hAnsi="Montserrat"/>
          <w:b/>
          <w:bCs/>
          <w:color w:val="000000" w:themeColor="text1"/>
        </w:rPr>
        <w:t xml:space="preserve"> </w:t>
      </w:r>
    </w:p>
    <w:p w14:paraId="2BF42F6D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2D2E85D5" w14:textId="1B767E5A" w:rsidR="75F44418" w:rsidRDefault="75F44418" w:rsidP="401D3F15">
      <w:pPr>
        <w:numPr>
          <w:ilvl w:val="0"/>
          <w:numId w:val="13"/>
        </w:numPr>
        <w:tabs>
          <w:tab w:val="left" w:pos="1200"/>
        </w:tabs>
        <w:spacing w:line="240" w:lineRule="auto"/>
        <w:rPr>
          <w:rFonts w:ascii="Montserrat" w:hAnsi="Montserrat"/>
          <w:b/>
          <w:bCs/>
          <w:color w:val="000000" w:themeColor="text1"/>
        </w:rPr>
      </w:pPr>
      <w:r w:rsidRPr="401D3F15">
        <w:rPr>
          <w:rFonts w:ascii="Montserrat" w:hAnsi="Montserrat"/>
          <w:b/>
          <w:bCs/>
          <w:color w:val="000000" w:themeColor="text1"/>
        </w:rPr>
        <w:t>Subtítulo</w:t>
      </w:r>
    </w:p>
    <w:p w14:paraId="2029C1E2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0BA00452" w14:textId="58FB4C22" w:rsidR="12F29195" w:rsidRDefault="12F29195" w:rsidP="401D3F15">
      <w:pPr>
        <w:numPr>
          <w:ilvl w:val="0"/>
          <w:numId w:val="13"/>
        </w:numPr>
        <w:tabs>
          <w:tab w:val="left" w:pos="1200"/>
        </w:tabs>
        <w:spacing w:line="240" w:lineRule="auto"/>
        <w:rPr>
          <w:rFonts w:ascii="Montserrat" w:hAnsi="Montserrat"/>
          <w:b/>
          <w:bCs/>
          <w:color w:val="000000" w:themeColor="text1"/>
        </w:rPr>
      </w:pPr>
      <w:r w:rsidRPr="401D3F15">
        <w:rPr>
          <w:rFonts w:ascii="Montserrat" w:hAnsi="Montserrat"/>
          <w:b/>
          <w:bCs/>
          <w:color w:val="000000" w:themeColor="text1"/>
        </w:rPr>
        <w:t>Idioma</w:t>
      </w:r>
    </w:p>
    <w:p w14:paraId="5E2F4B01" w14:textId="37F534F3" w:rsidR="12F29195" w:rsidRDefault="12F29195" w:rsidP="401D3F15">
      <w:pPr>
        <w:numPr>
          <w:ilvl w:val="1"/>
          <w:numId w:val="13"/>
        </w:numPr>
        <w:tabs>
          <w:tab w:val="left" w:pos="1200"/>
        </w:tabs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Inglés</w:t>
      </w:r>
    </w:p>
    <w:p w14:paraId="55BC7439" w14:textId="6BFA0F99" w:rsidR="12F29195" w:rsidRDefault="12F29195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Alemán</w:t>
      </w:r>
    </w:p>
    <w:p w14:paraId="403DBAD4" w14:textId="601D7FE4" w:rsidR="12F29195" w:rsidRDefault="12F29195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Francés</w:t>
      </w:r>
    </w:p>
    <w:p w14:paraId="5B527CC3" w14:textId="729EF29D" w:rsidR="12F29195" w:rsidRDefault="12F29195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Italiano</w:t>
      </w:r>
    </w:p>
    <w:p w14:paraId="2A8B384A" w14:textId="66B9CC0E" w:rsidR="12F29195" w:rsidRDefault="12F29195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Español</w:t>
      </w:r>
    </w:p>
    <w:p w14:paraId="5255CE1E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b/>
          <w:bCs/>
          <w:color w:val="000000" w:themeColor="text1"/>
        </w:rPr>
        <w:t xml:space="preserve"> </w:t>
      </w:r>
    </w:p>
    <w:p w14:paraId="40D145AA" w14:textId="40C74F98" w:rsidR="00CB08C4" w:rsidRPr="00CB08C4" w:rsidRDefault="78210103" w:rsidP="00CB08C4">
      <w:pPr>
        <w:numPr>
          <w:ilvl w:val="0"/>
          <w:numId w:val="13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en-GB"/>
        </w:rPr>
      </w:pPr>
      <w:r w:rsidRPr="401D3F15">
        <w:rPr>
          <w:rFonts w:ascii="Montserrat" w:hAnsi="Montserrat"/>
          <w:b/>
          <w:bCs/>
          <w:color w:val="000000" w:themeColor="text1"/>
        </w:rPr>
        <w:t>Ponente(s)</w:t>
      </w:r>
    </w:p>
    <w:p w14:paraId="376A72C2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09C15AD1" w14:textId="686B3B66" w:rsidR="00CB08C4" w:rsidRPr="00CB08C4" w:rsidRDefault="1EBDF8DE" w:rsidP="00CB08C4">
      <w:pPr>
        <w:numPr>
          <w:ilvl w:val="0"/>
          <w:numId w:val="13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en-GB"/>
        </w:rPr>
      </w:pPr>
      <w:r w:rsidRPr="401D3F15">
        <w:rPr>
          <w:rFonts w:ascii="Montserrat" w:hAnsi="Montserrat"/>
          <w:b/>
          <w:bCs/>
          <w:color w:val="000000" w:themeColor="text1"/>
        </w:rPr>
        <w:t>Temas</w:t>
      </w:r>
    </w:p>
    <w:p w14:paraId="59C5AB56" w14:textId="49F53D24" w:rsidR="00CB08C4" w:rsidRDefault="1EBDF8DE" w:rsidP="00CB08C4">
      <w:p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en-GB"/>
        </w:rPr>
      </w:pPr>
      <w:r w:rsidRPr="401D3F15">
        <w:rPr>
          <w:rFonts w:ascii="Montserrat" w:hAnsi="Montserrat"/>
          <w:b/>
          <w:bCs/>
          <w:color w:val="000000" w:themeColor="text1"/>
        </w:rPr>
        <w:t>Elija el más relevante:</w:t>
      </w:r>
    </w:p>
    <w:p w14:paraId="6F5497EB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</w:p>
    <w:p w14:paraId="03E7CE05" w14:textId="1845DAFB" w:rsidR="1D50A6E9" w:rsidRDefault="1D50A6E9" w:rsidP="401D3F15">
      <w:pPr>
        <w:numPr>
          <w:ilvl w:val="1"/>
          <w:numId w:val="17"/>
        </w:numPr>
        <w:tabs>
          <w:tab w:val="left" w:pos="1200"/>
        </w:tabs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Organización de los cuidados en la comunidad</w:t>
      </w:r>
    </w:p>
    <w:p w14:paraId="132B55E0" w14:textId="79CD9C78" w:rsidR="1D50A6E9" w:rsidRDefault="1D50A6E9" w:rsidP="401D3F15">
      <w:pPr>
        <w:numPr>
          <w:ilvl w:val="1"/>
          <w:numId w:val="17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Responsabilidad social compartida en los cuidados</w:t>
      </w:r>
    </w:p>
    <w:p w14:paraId="32E8929F" w14:textId="750E1531" w:rsidR="1D50A6E9" w:rsidRDefault="1D50A6E9" w:rsidP="401D3F15">
      <w:pPr>
        <w:numPr>
          <w:ilvl w:val="1"/>
          <w:numId w:val="17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Prevención e intervención temprana mediante la acción comunitaria</w:t>
      </w:r>
    </w:p>
    <w:p w14:paraId="34B1055D" w14:textId="0C732C8A" w:rsidR="1D50A6E9" w:rsidRDefault="1D50A6E9" w:rsidP="401D3F15">
      <w:pPr>
        <w:numPr>
          <w:ilvl w:val="1"/>
          <w:numId w:val="17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Políticas públicas para fortalecer las redes comunitarias</w:t>
      </w:r>
    </w:p>
    <w:p w14:paraId="5554F54F" w14:textId="5DDCDAF9" w:rsidR="1D50A6E9" w:rsidRDefault="1D50A6E9" w:rsidP="401D3F15">
      <w:pPr>
        <w:numPr>
          <w:ilvl w:val="1"/>
          <w:numId w:val="17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Sentido de pertenencia y cohesión social</w:t>
      </w:r>
    </w:p>
    <w:p w14:paraId="499BF786" w14:textId="4C59E9D3" w:rsidR="1D50A6E9" w:rsidRDefault="1D50A6E9" w:rsidP="401D3F15">
      <w:pPr>
        <w:numPr>
          <w:ilvl w:val="1"/>
          <w:numId w:val="17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Ética de los cuidados y solidaridad intergeneracional</w:t>
      </w:r>
    </w:p>
    <w:p w14:paraId="77E29FD1" w14:textId="6CCCEFD3" w:rsidR="1D50A6E9" w:rsidRDefault="1D50A6E9" w:rsidP="401D3F15">
      <w:pPr>
        <w:numPr>
          <w:ilvl w:val="1"/>
          <w:numId w:val="17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Servicios sociales digitalmente inclusivos</w:t>
      </w:r>
    </w:p>
    <w:p w14:paraId="2622DEE6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22CDF3F3" w14:textId="015DE8D8" w:rsidR="00CB08C4" w:rsidRPr="00A43CAE" w:rsidRDefault="67230FFF" w:rsidP="00CB08C4">
      <w:pPr>
        <w:numPr>
          <w:ilvl w:val="0"/>
          <w:numId w:val="13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fr-FR"/>
        </w:rPr>
      </w:pPr>
      <w:r w:rsidRPr="401D3F15">
        <w:rPr>
          <w:rFonts w:ascii="Montserrat" w:hAnsi="Montserrat"/>
          <w:b/>
          <w:bCs/>
          <w:color w:val="000000" w:themeColor="text1"/>
        </w:rPr>
        <w:t>Enlaces a sitios web y materiales en línea sobre el proyecto y las organizaciones implicadas</w:t>
      </w:r>
    </w:p>
    <w:p w14:paraId="52147550" w14:textId="77777777" w:rsidR="00CB08C4" w:rsidRPr="00A43CAE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fr-FR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75E55533" w14:textId="096BCC69" w:rsidR="00CB08C4" w:rsidRPr="00A43CAE" w:rsidRDefault="039BCD9F" w:rsidP="00CB08C4">
      <w:pPr>
        <w:numPr>
          <w:ilvl w:val="0"/>
          <w:numId w:val="13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it-IT"/>
        </w:rPr>
      </w:pPr>
      <w:r w:rsidRPr="401D3F15">
        <w:rPr>
          <w:rFonts w:ascii="Montserrat" w:hAnsi="Montserrat"/>
          <w:b/>
          <w:bCs/>
          <w:color w:val="000000" w:themeColor="text1"/>
        </w:rPr>
        <w:t>¿Dónde se desarrolla el proyecto?</w:t>
      </w:r>
    </w:p>
    <w:p w14:paraId="7A028F3E" w14:textId="77777777" w:rsidR="00CB08C4" w:rsidRPr="00A43CAE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it-IT"/>
        </w:rPr>
      </w:pPr>
      <w:r w:rsidRPr="401D3F15">
        <w:rPr>
          <w:rFonts w:ascii="Montserrat" w:hAnsi="Montserrat"/>
          <w:b/>
          <w:bCs/>
          <w:color w:val="000000" w:themeColor="text1"/>
        </w:rPr>
        <w:t xml:space="preserve"> </w:t>
      </w:r>
    </w:p>
    <w:p w14:paraId="4F3E3855" w14:textId="34DFE714" w:rsidR="00CB08C4" w:rsidRPr="00CB08C4" w:rsidRDefault="6C03E429" w:rsidP="401D3F15">
      <w:pPr>
        <w:numPr>
          <w:ilvl w:val="0"/>
          <w:numId w:val="13"/>
        </w:numPr>
        <w:tabs>
          <w:tab w:val="left" w:pos="1200"/>
        </w:tabs>
        <w:rPr>
          <w:rFonts w:ascii="Montserrat" w:eastAsia="Montserrat" w:hAnsi="Montserrat" w:cs="Montserrat"/>
          <w:b/>
          <w:bCs/>
          <w:lang w:val="en-GB"/>
        </w:rPr>
      </w:pPr>
      <w:r w:rsidRPr="401D3F15">
        <w:rPr>
          <w:rFonts w:ascii="Montserrat" w:eastAsia="Montserrat" w:hAnsi="Montserrat" w:cs="Montserrat"/>
          <w:b/>
          <w:bCs/>
        </w:rPr>
        <w:t>¿Qué perfiles profesionales participan?</w:t>
      </w:r>
    </w:p>
    <w:p w14:paraId="2103E3A1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b/>
          <w:bCs/>
          <w:color w:val="000000" w:themeColor="text1"/>
        </w:rPr>
        <w:lastRenderedPageBreak/>
        <w:t xml:space="preserve"> </w:t>
      </w:r>
    </w:p>
    <w:p w14:paraId="2D406DA8" w14:textId="77AEC445" w:rsidR="00CB08C4" w:rsidRPr="00CB08C4" w:rsidRDefault="30E653F1" w:rsidP="00CB08C4">
      <w:pPr>
        <w:numPr>
          <w:ilvl w:val="0"/>
          <w:numId w:val="13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en-GB"/>
        </w:rPr>
      </w:pPr>
      <w:r w:rsidRPr="401D3F15">
        <w:rPr>
          <w:rFonts w:ascii="Montserrat" w:hAnsi="Montserrat"/>
          <w:b/>
          <w:bCs/>
          <w:color w:val="000000" w:themeColor="text1"/>
        </w:rPr>
        <w:t>Grupo destinatario</w:t>
      </w:r>
    </w:p>
    <w:p w14:paraId="610A3D7F" w14:textId="671862F9" w:rsidR="00CB08C4" w:rsidRPr="00CB08C4" w:rsidRDefault="30E653F1" w:rsidP="00CB08C4">
      <w:pPr>
        <w:numPr>
          <w:ilvl w:val="1"/>
          <w:numId w:val="13"/>
        </w:num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color w:val="000000" w:themeColor="text1"/>
        </w:rPr>
        <w:t>Todos los grupos de población</w:t>
      </w:r>
    </w:p>
    <w:p w14:paraId="681A2025" w14:textId="743A0C7C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Infancia (0-13)</w:t>
      </w:r>
    </w:p>
    <w:p w14:paraId="5E938035" w14:textId="636864C7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Juventud (14-18)</w:t>
      </w:r>
    </w:p>
    <w:p w14:paraId="0CA797C1" w14:textId="5CE62774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Personas con discapacidad</w:t>
      </w:r>
    </w:p>
    <w:p w14:paraId="5404709A" w14:textId="2FF25F49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Personas mayores (65+)</w:t>
      </w:r>
    </w:p>
    <w:p w14:paraId="4C9273B8" w14:textId="0AE5EBFD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Personas sin hogar</w:t>
      </w:r>
    </w:p>
    <w:p w14:paraId="6C01C2F5" w14:textId="2CF7EB67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Personas con adicciones</w:t>
      </w:r>
    </w:p>
    <w:p w14:paraId="4CCB492A" w14:textId="070B38DB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Personas migrantes</w:t>
      </w:r>
    </w:p>
    <w:p w14:paraId="1D5520A9" w14:textId="2609825D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Personal de los servicios sociales y de cuidados</w:t>
      </w:r>
    </w:p>
    <w:p w14:paraId="6004167B" w14:textId="3C198E73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Directores y gestores de servicios sociales</w:t>
      </w:r>
    </w:p>
    <w:p w14:paraId="1184A2DB" w14:textId="409464C4" w:rsidR="00CB08C4" w:rsidRPr="00CB08C4" w:rsidRDefault="30E653F1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Otro (especifique)</w:t>
      </w:r>
    </w:p>
    <w:p w14:paraId="28685F56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471E2D6D" w14:textId="4ADA52A2" w:rsidR="00CB08C4" w:rsidRPr="00CB08C4" w:rsidRDefault="20F561FA" w:rsidP="00CB08C4">
      <w:pPr>
        <w:numPr>
          <w:ilvl w:val="0"/>
          <w:numId w:val="13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en-GB"/>
        </w:rPr>
      </w:pPr>
      <w:r w:rsidRPr="401D3F15">
        <w:rPr>
          <w:rFonts w:ascii="Montserrat" w:hAnsi="Montserrat"/>
          <w:b/>
          <w:bCs/>
          <w:color w:val="000000" w:themeColor="text1"/>
        </w:rPr>
        <w:t xml:space="preserve">Estado del proyecto </w:t>
      </w:r>
    </w:p>
    <w:p w14:paraId="1249DE20" w14:textId="329EEB84" w:rsidR="20F561FA" w:rsidRDefault="20F561FA" w:rsidP="401D3F15">
      <w:pPr>
        <w:numPr>
          <w:ilvl w:val="1"/>
          <w:numId w:val="13"/>
        </w:numPr>
        <w:tabs>
          <w:tab w:val="left" w:pos="1200"/>
        </w:tabs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Fase de diseño</w:t>
      </w:r>
    </w:p>
    <w:p w14:paraId="3369673F" w14:textId="65BC7209" w:rsidR="20F561FA" w:rsidRDefault="20F561FA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Fase de prueba o piloto</w:t>
      </w:r>
    </w:p>
    <w:p w14:paraId="6857585C" w14:textId="017BA7B6" w:rsidR="20F561FA" w:rsidRDefault="20F561FA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Práctica temporal que ha finalizado</w:t>
      </w:r>
    </w:p>
    <w:p w14:paraId="29FD40B3" w14:textId="147F0858" w:rsidR="20F561FA" w:rsidRDefault="20F561FA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Práctica temporal que sigue en curso y tiene fecha de finalización</w:t>
      </w:r>
    </w:p>
    <w:p w14:paraId="506B45D2" w14:textId="65EF082B" w:rsidR="20F561FA" w:rsidRDefault="20F561FA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Fase de implementación y seguimiento</w:t>
      </w:r>
    </w:p>
    <w:p w14:paraId="6C8973EF" w14:textId="503D2310" w:rsidR="20F561FA" w:rsidRDefault="20F561FA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Fase de consolidación</w:t>
      </w:r>
    </w:p>
    <w:p w14:paraId="1DC1F76F" w14:textId="2CF0321E" w:rsidR="20F561FA" w:rsidRDefault="20F561FA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Fase de ampliación y transformación</w:t>
      </w:r>
    </w:p>
    <w:p w14:paraId="6BCAF78D" w14:textId="1394D884" w:rsidR="20F561FA" w:rsidRDefault="20F561FA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Práctica consolidada y en curso</w:t>
      </w:r>
    </w:p>
    <w:p w14:paraId="40D0EDC1" w14:textId="5432AF88" w:rsidR="20F561FA" w:rsidRDefault="20F561FA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Otro (explique)</w:t>
      </w:r>
    </w:p>
    <w:p w14:paraId="540E9E22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3B2E1418" w14:textId="19512BFE" w:rsidR="04485E64" w:rsidRDefault="04485E64" w:rsidP="401D3F15">
      <w:pPr>
        <w:numPr>
          <w:ilvl w:val="0"/>
          <w:numId w:val="13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</w:rPr>
      </w:pPr>
      <w:r w:rsidRPr="401D3F15">
        <w:rPr>
          <w:rFonts w:ascii="Montserrat" w:hAnsi="Montserrat"/>
          <w:b/>
          <w:bCs/>
          <w:color w:val="000000" w:themeColor="text1"/>
        </w:rPr>
        <w:t>Resumen (máx. 300 palabras), que incluya los cuatro puntos de información siguientes:</w:t>
      </w:r>
    </w:p>
    <w:p w14:paraId="30908715" w14:textId="20D1B808" w:rsidR="00CB08C4" w:rsidRDefault="4726A83D" w:rsidP="401D3F15">
      <w:pPr>
        <w:pStyle w:val="ListParagraph"/>
        <w:numPr>
          <w:ilvl w:val="0"/>
          <w:numId w:val="7"/>
        </w:numPr>
        <w:tabs>
          <w:tab w:val="left" w:pos="1200"/>
        </w:tabs>
        <w:rPr>
          <w:rFonts w:ascii="Montserrat" w:eastAsia="Montserrat" w:hAnsi="Montserrat" w:cs="Montserrat"/>
          <w:sz w:val="22"/>
          <w:szCs w:val="22"/>
        </w:rPr>
      </w:pPr>
      <w:proofErr w:type="spellStart"/>
      <w:r w:rsidRPr="401D3F15">
        <w:rPr>
          <w:rFonts w:ascii="Montserrat" w:eastAsia="Montserrat" w:hAnsi="Montserrat" w:cs="Montserrat"/>
          <w:sz w:val="22"/>
          <w:szCs w:val="22"/>
        </w:rPr>
        <w:t>Contexto</w:t>
      </w:r>
      <w:proofErr w:type="spellEnd"/>
    </w:p>
    <w:p w14:paraId="5DC5674A" w14:textId="1E641428" w:rsidR="00CB08C4" w:rsidRDefault="4726A83D" w:rsidP="401D3F15">
      <w:pPr>
        <w:pStyle w:val="ListParagraph"/>
        <w:numPr>
          <w:ilvl w:val="0"/>
          <w:numId w:val="7"/>
        </w:numPr>
        <w:tabs>
          <w:tab w:val="left" w:pos="1200"/>
        </w:tabs>
        <w:rPr>
          <w:rFonts w:ascii="Montserrat" w:eastAsia="Montserrat" w:hAnsi="Montserrat" w:cs="Montserrat"/>
          <w:sz w:val="22"/>
          <w:szCs w:val="22"/>
        </w:rPr>
      </w:pPr>
      <w:proofErr w:type="spellStart"/>
      <w:r w:rsidRPr="401D3F15">
        <w:rPr>
          <w:rFonts w:ascii="Montserrat" w:eastAsia="Montserrat" w:hAnsi="Montserrat" w:cs="Montserrat"/>
          <w:sz w:val="22"/>
          <w:szCs w:val="22"/>
        </w:rPr>
        <w:t>Objetivos</w:t>
      </w:r>
      <w:proofErr w:type="spellEnd"/>
    </w:p>
    <w:p w14:paraId="47A4B895" w14:textId="4EB5793D" w:rsidR="00CB08C4" w:rsidRDefault="4726A83D" w:rsidP="401D3F15">
      <w:pPr>
        <w:pStyle w:val="ListParagraph"/>
        <w:numPr>
          <w:ilvl w:val="0"/>
          <w:numId w:val="7"/>
        </w:numPr>
        <w:tabs>
          <w:tab w:val="left" w:pos="1200"/>
        </w:tabs>
        <w:rPr>
          <w:rFonts w:ascii="Montserrat" w:eastAsia="Montserrat" w:hAnsi="Montserrat" w:cs="Montserrat"/>
          <w:sz w:val="22"/>
          <w:szCs w:val="22"/>
        </w:rPr>
      </w:pPr>
      <w:proofErr w:type="spellStart"/>
      <w:r w:rsidRPr="401D3F15">
        <w:rPr>
          <w:rFonts w:ascii="Montserrat" w:eastAsia="Montserrat" w:hAnsi="Montserrat" w:cs="Montserrat"/>
          <w:sz w:val="22"/>
          <w:szCs w:val="22"/>
        </w:rPr>
        <w:t>Método</w:t>
      </w:r>
      <w:proofErr w:type="spellEnd"/>
    </w:p>
    <w:p w14:paraId="6E6404FB" w14:textId="775DC162" w:rsidR="00CB08C4" w:rsidRDefault="4726A83D" w:rsidP="401D3F15">
      <w:pPr>
        <w:pStyle w:val="ListParagraph"/>
        <w:numPr>
          <w:ilvl w:val="0"/>
          <w:numId w:val="7"/>
        </w:numPr>
        <w:tabs>
          <w:tab w:val="left" w:pos="1200"/>
        </w:tabs>
        <w:rPr>
          <w:rFonts w:ascii="Montserrat" w:hAnsi="Montserrat"/>
          <w:i/>
          <w:iCs/>
          <w:color w:val="000000" w:themeColor="text1"/>
        </w:rPr>
      </w:pPr>
      <w:proofErr w:type="spellStart"/>
      <w:r w:rsidRPr="401D3F15">
        <w:rPr>
          <w:rFonts w:ascii="Montserrat" w:eastAsia="Montserrat" w:hAnsi="Montserrat" w:cs="Montserrat"/>
          <w:sz w:val="22"/>
          <w:szCs w:val="22"/>
        </w:rPr>
        <w:t>Mensaje</w:t>
      </w:r>
      <w:proofErr w:type="spellEnd"/>
      <w:r w:rsidRPr="401D3F15">
        <w:rPr>
          <w:rFonts w:ascii="Montserrat" w:eastAsia="Montserrat" w:hAnsi="Montserrat" w:cs="Montserrat"/>
          <w:sz w:val="22"/>
          <w:szCs w:val="22"/>
        </w:rPr>
        <w:t xml:space="preserve"> clave</w:t>
      </w:r>
    </w:p>
    <w:p w14:paraId="67446484" w14:textId="28AC3688" w:rsidR="00CB08C4" w:rsidRDefault="03FF14BB" w:rsidP="401D3F15">
      <w:pPr>
        <w:tabs>
          <w:tab w:val="left" w:pos="1200"/>
        </w:tabs>
        <w:rPr>
          <w:rFonts w:ascii="Montserrat" w:hAnsi="Montserrat"/>
          <w:i/>
          <w:iCs/>
          <w:color w:val="000000" w:themeColor="text1"/>
        </w:rPr>
      </w:pPr>
      <w:r w:rsidRPr="401D3F15">
        <w:rPr>
          <w:rFonts w:ascii="Montserrat" w:hAnsi="Montserrat"/>
          <w:i/>
          <w:iCs/>
          <w:color w:val="000000" w:themeColor="text1"/>
        </w:rPr>
        <w:t>Se puntuará si se incluyen cada uno de los cuatro puntos de información requeridos, la claridad del resumen y si el proyecto es innovador con respecto a su contexto/entorno.</w:t>
      </w:r>
    </w:p>
    <w:p w14:paraId="6D1A7AA1" w14:textId="61824C9F" w:rsidR="00CB08C4" w:rsidRPr="005E5709" w:rsidRDefault="00CB08C4" w:rsidP="401D3F15">
      <w:pPr>
        <w:tabs>
          <w:tab w:val="left" w:pos="1200"/>
        </w:tabs>
        <w:rPr>
          <w:rFonts w:ascii="Montserrat" w:hAnsi="Montserrat"/>
          <w:i/>
          <w:iCs/>
          <w:color w:val="E97132" w:themeColor="accent2"/>
          <w:lang w:val="it-IT"/>
        </w:rPr>
      </w:pPr>
    </w:p>
    <w:p w14:paraId="2BDF6F52" w14:textId="059C4A5B" w:rsidR="00CB08C4" w:rsidRDefault="523888D5" w:rsidP="401D3F15">
      <w:pPr>
        <w:numPr>
          <w:ilvl w:val="0"/>
          <w:numId w:val="13"/>
        </w:numPr>
        <w:tabs>
          <w:tab w:val="left" w:pos="1200"/>
        </w:tabs>
        <w:spacing w:line="240" w:lineRule="auto"/>
        <w:rPr>
          <w:rFonts w:ascii="Montserrat" w:hAnsi="Montserrat"/>
          <w:b/>
          <w:bCs/>
          <w:color w:val="000000" w:themeColor="text1"/>
        </w:rPr>
      </w:pPr>
      <w:r w:rsidRPr="401D3F15">
        <w:rPr>
          <w:rFonts w:ascii="Montserrat" w:hAnsi="Montserrat"/>
          <w:b/>
          <w:bCs/>
          <w:color w:val="000000" w:themeColor="text1"/>
        </w:rPr>
        <w:t>¿Han participado de manera significativa personas con experiencia directa en el desarrollo o la implementación del proyecto?</w:t>
      </w:r>
      <w:r w:rsidR="00CB08C4" w:rsidRPr="401D3F15">
        <w:rPr>
          <w:rFonts w:ascii="Montserrat" w:hAnsi="Montserrat"/>
          <w:b/>
          <w:bCs/>
          <w:color w:val="000000" w:themeColor="text1"/>
        </w:rPr>
        <w:t xml:space="preserve"> (m</w:t>
      </w:r>
      <w:r w:rsidR="7CFEEC3C" w:rsidRPr="401D3F15">
        <w:rPr>
          <w:rFonts w:ascii="Montserrat" w:hAnsi="Montserrat"/>
          <w:b/>
          <w:bCs/>
          <w:color w:val="000000" w:themeColor="text1"/>
        </w:rPr>
        <w:t>á</w:t>
      </w:r>
      <w:r w:rsidR="00CB08C4" w:rsidRPr="401D3F15">
        <w:rPr>
          <w:rFonts w:ascii="Montserrat" w:hAnsi="Montserrat"/>
          <w:b/>
          <w:bCs/>
          <w:color w:val="000000" w:themeColor="text1"/>
        </w:rPr>
        <w:t xml:space="preserve">x. 100 </w:t>
      </w:r>
      <w:r w:rsidR="2CB06F2B" w:rsidRPr="401D3F15">
        <w:rPr>
          <w:rFonts w:ascii="Montserrat" w:hAnsi="Montserrat"/>
          <w:b/>
          <w:bCs/>
          <w:color w:val="000000" w:themeColor="text1"/>
        </w:rPr>
        <w:t>palabras</w:t>
      </w:r>
      <w:r w:rsidR="00CB08C4" w:rsidRPr="401D3F15">
        <w:rPr>
          <w:rFonts w:ascii="Montserrat" w:hAnsi="Montserrat"/>
          <w:b/>
          <w:bCs/>
          <w:color w:val="000000" w:themeColor="text1"/>
        </w:rPr>
        <w:t>)</w:t>
      </w:r>
      <w:r w:rsidR="44C5A92A" w:rsidRPr="401D3F15">
        <w:rPr>
          <w:rFonts w:ascii="Montserrat" w:hAnsi="Montserrat"/>
          <w:b/>
          <w:bCs/>
          <w:color w:val="000000" w:themeColor="text1"/>
        </w:rPr>
        <w:t xml:space="preserve"> </w:t>
      </w:r>
    </w:p>
    <w:p w14:paraId="3404D466" w14:textId="77777777" w:rsidR="00CB08C4" w:rsidRPr="00A43CAE" w:rsidRDefault="00CB08C4" w:rsidP="00CB08C4">
      <w:p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it-IT"/>
        </w:rPr>
      </w:pPr>
    </w:p>
    <w:p w14:paraId="4C090AD1" w14:textId="0C823E22" w:rsidR="00CB08C4" w:rsidRPr="00A43CAE" w:rsidRDefault="645D8367" w:rsidP="401D3F15">
      <w:pPr>
        <w:numPr>
          <w:ilvl w:val="0"/>
          <w:numId w:val="13"/>
        </w:numPr>
        <w:tabs>
          <w:tab w:val="left" w:pos="1200"/>
        </w:tabs>
        <w:rPr>
          <w:rFonts w:ascii="Montserrat" w:eastAsia="Montserrat" w:hAnsi="Montserrat" w:cs="Montserrat"/>
          <w:b/>
          <w:bCs/>
          <w:lang w:val="it-IT"/>
        </w:rPr>
      </w:pPr>
      <w:r w:rsidRPr="401D3F15">
        <w:rPr>
          <w:rFonts w:ascii="Montserrat" w:eastAsia="Montserrat" w:hAnsi="Montserrat" w:cs="Montserrat"/>
          <w:b/>
          <w:bCs/>
        </w:rPr>
        <w:t>¿El proyecto ha sido ya evaluado? En caso afirmativo, ¿qué herramientas o procesos se utilizaron?</w:t>
      </w:r>
    </w:p>
    <w:p w14:paraId="6DD94C5D" w14:textId="77777777" w:rsidR="00CB08C4" w:rsidRPr="00A43CAE" w:rsidRDefault="00CB08C4" w:rsidP="00CB08C4">
      <w:p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it-IT"/>
        </w:rPr>
      </w:pPr>
    </w:p>
    <w:p w14:paraId="0560DFEA" w14:textId="7E012D07" w:rsidR="0DC55A4E" w:rsidRDefault="0DC55A4E" w:rsidP="401D3F15">
      <w:pPr>
        <w:numPr>
          <w:ilvl w:val="1"/>
          <w:numId w:val="13"/>
        </w:numPr>
        <w:tabs>
          <w:tab w:val="left" w:pos="1200"/>
        </w:tabs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Opiniones de las personas usuarias del servicio</w:t>
      </w:r>
    </w:p>
    <w:p w14:paraId="1BC79097" w14:textId="0BF3C6EB" w:rsidR="0DC55A4E" w:rsidRDefault="0DC55A4E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Opiniones del personal, los voluntarios y/o los responsables</w:t>
      </w:r>
    </w:p>
    <w:p w14:paraId="6283402F" w14:textId="6CE04228" w:rsidR="0DC55A4E" w:rsidRDefault="0DC55A4E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Opiniones de partes interesadas externas (socios, organismos reguladores, agencias de inspección)</w:t>
      </w:r>
    </w:p>
    <w:p w14:paraId="2C30DFBB" w14:textId="4D4C7EAE" w:rsidR="0DC55A4E" w:rsidRDefault="0DC55A4E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lastRenderedPageBreak/>
        <w:t>Datos cuantitativos recopilados por el proyecto</w:t>
      </w:r>
    </w:p>
    <w:p w14:paraId="63D7D651" w14:textId="017451FB" w:rsidR="0DC55A4E" w:rsidRDefault="0DC55A4E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Evaluación independiente realizada por una organización externa</w:t>
      </w:r>
    </w:p>
    <w:p w14:paraId="1992CBDA" w14:textId="681A5B1D" w:rsidR="0DC55A4E" w:rsidRDefault="0DC55A4E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No se ha realizado ninguna evaluación</w:t>
      </w:r>
    </w:p>
    <w:p w14:paraId="71B05DA5" w14:textId="7A1B5155" w:rsidR="0DC55A4E" w:rsidRDefault="0DC55A4E" w:rsidP="401D3F15">
      <w:pPr>
        <w:numPr>
          <w:ilvl w:val="1"/>
          <w:numId w:val="13"/>
        </w:numPr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Otro (especifique)</w:t>
      </w:r>
    </w:p>
    <w:p w14:paraId="52CF8A6F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</w:p>
    <w:p w14:paraId="796C1B18" w14:textId="0692BEDC" w:rsidR="0DC55A4E" w:rsidRDefault="0DC55A4E" w:rsidP="401D3F15">
      <w:pPr>
        <w:numPr>
          <w:ilvl w:val="0"/>
          <w:numId w:val="13"/>
        </w:numPr>
        <w:tabs>
          <w:tab w:val="left" w:pos="1200"/>
        </w:tabs>
        <w:rPr>
          <w:rFonts w:ascii="Montserrat" w:eastAsia="Montserrat" w:hAnsi="Montserrat" w:cs="Montserrat"/>
          <w:b/>
          <w:bCs/>
        </w:rPr>
      </w:pPr>
      <w:r w:rsidRPr="401D3F15">
        <w:rPr>
          <w:rFonts w:ascii="Montserrat" w:hAnsi="Montserrat"/>
          <w:b/>
          <w:bCs/>
          <w:color w:val="000000" w:themeColor="text1"/>
        </w:rPr>
        <w:t xml:space="preserve"> </w:t>
      </w:r>
      <w:r w:rsidRPr="401D3F15">
        <w:rPr>
          <w:rFonts w:ascii="Montserrat" w:eastAsia="Montserrat" w:hAnsi="Montserrat" w:cs="Montserrat"/>
          <w:b/>
          <w:bCs/>
        </w:rPr>
        <w:t>¿Qué impacto se ha medido? (máx. 500 palabras)</w:t>
      </w:r>
    </w:p>
    <w:p w14:paraId="62A9979A" w14:textId="481461A2" w:rsidR="020A8504" w:rsidRDefault="020A8504" w:rsidP="401D3F15">
      <w:pPr>
        <w:tabs>
          <w:tab w:val="left" w:pos="1200"/>
        </w:tabs>
        <w:rPr>
          <w:rFonts w:ascii="Montserrat" w:eastAsia="Montserrat" w:hAnsi="Montserrat" w:cs="Montserrat"/>
        </w:rPr>
      </w:pPr>
      <w:r w:rsidRPr="401D3F15">
        <w:rPr>
          <w:rFonts w:ascii="Montserrat" w:eastAsia="Montserrat" w:hAnsi="Montserrat" w:cs="Montserrat"/>
        </w:rPr>
        <w:t>Aporte pruebas concretas en forma de datos cualitativos y/o cuantitativos. Haga referencia a los indicadores utilizados para evaluar el proyecto, los resultados obtenidos y la escalabilidad/transferibilidad.</w:t>
      </w:r>
    </w:p>
    <w:p w14:paraId="2F58C2D7" w14:textId="77777777" w:rsidR="00CB08C4" w:rsidRPr="00A43CAE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</w:rPr>
      </w:pPr>
    </w:p>
    <w:p w14:paraId="4888D36E" w14:textId="67B6FC41" w:rsidR="00CB08C4" w:rsidRPr="00A43CAE" w:rsidRDefault="74A2AE79" w:rsidP="00CB08C4">
      <w:pPr>
        <w:numPr>
          <w:ilvl w:val="0"/>
          <w:numId w:val="13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it-IT"/>
        </w:rPr>
      </w:pPr>
      <w:r w:rsidRPr="401D3F15">
        <w:rPr>
          <w:rFonts w:ascii="Montserrat" w:hAnsi="Montserrat"/>
          <w:b/>
          <w:bCs/>
          <w:color w:val="000000" w:themeColor="text1"/>
        </w:rPr>
        <w:t>Relevancia: ¿cómo se relaciona su propuesta con el tema de la ESSC y el eje temático elegido? (máx. 200 palabras)</w:t>
      </w:r>
    </w:p>
    <w:p w14:paraId="4423EDAA" w14:textId="77777777" w:rsidR="00CB08C4" w:rsidRPr="00A43CAE" w:rsidRDefault="00CB08C4" w:rsidP="00CB08C4">
      <w:pPr>
        <w:tabs>
          <w:tab w:val="left" w:pos="1200"/>
        </w:tabs>
        <w:rPr>
          <w:rFonts w:ascii="Montserrat" w:hAnsi="Montserrat"/>
          <w:b/>
          <w:bCs/>
          <w:color w:val="000000" w:themeColor="text1"/>
          <w:lang w:val="it-IT"/>
        </w:rPr>
      </w:pPr>
    </w:p>
    <w:p w14:paraId="4674A7D4" w14:textId="5AC88A99" w:rsidR="4A64CEF4" w:rsidRDefault="4A64CEF4" w:rsidP="401D3F15">
      <w:pPr>
        <w:numPr>
          <w:ilvl w:val="0"/>
          <w:numId w:val="13"/>
        </w:numPr>
        <w:tabs>
          <w:tab w:val="left" w:pos="1200"/>
        </w:tabs>
        <w:rPr>
          <w:rFonts w:ascii="Montserrat" w:eastAsia="Montserrat" w:hAnsi="Montserrat" w:cs="Montserrat"/>
          <w:b/>
          <w:bCs/>
        </w:rPr>
      </w:pPr>
      <w:r w:rsidRPr="401D3F15">
        <w:rPr>
          <w:rFonts w:ascii="Montserrat" w:hAnsi="Montserrat"/>
          <w:b/>
          <w:bCs/>
          <w:color w:val="000000" w:themeColor="text1"/>
        </w:rPr>
        <w:t xml:space="preserve"> </w:t>
      </w:r>
      <w:r w:rsidRPr="401D3F15">
        <w:rPr>
          <w:rFonts w:ascii="Montserrat" w:eastAsia="Montserrat" w:hAnsi="Montserrat" w:cs="Montserrat"/>
          <w:b/>
          <w:bCs/>
        </w:rPr>
        <w:t>Elementos visuales, materiales y documentos de apoyo (si los hay)</w:t>
      </w:r>
    </w:p>
    <w:p w14:paraId="691D7766" w14:textId="77777777" w:rsidR="00A43CAE" w:rsidRDefault="00CB08C4" w:rsidP="401D3F15">
      <w:pPr>
        <w:tabs>
          <w:tab w:val="left" w:pos="1200"/>
        </w:tabs>
        <w:rPr>
          <w:rFonts w:ascii="Montserrat" w:hAnsi="Montserrat"/>
          <w:b/>
          <w:bCs/>
          <w:color w:val="E97132" w:themeColor="accent2"/>
          <w:u w:val="single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182924D6" w14:textId="32B51CC5" w:rsidR="00CB08C4" w:rsidRPr="00A43CAE" w:rsidRDefault="0EFD971E" w:rsidP="401D3F15">
      <w:pPr>
        <w:tabs>
          <w:tab w:val="left" w:pos="1200"/>
        </w:tabs>
        <w:rPr>
          <w:rFonts w:ascii="Montserrat" w:hAnsi="Montserrat"/>
          <w:color w:val="000000" w:themeColor="text1"/>
          <w:lang w:val="fr-FR"/>
        </w:rPr>
      </w:pPr>
      <w:r w:rsidRPr="401D3F15">
        <w:rPr>
          <w:rFonts w:ascii="Montserrat" w:hAnsi="Montserrat"/>
          <w:b/>
          <w:bCs/>
          <w:color w:val="243E9F"/>
        </w:rPr>
        <w:t>Preguntas adicionales para las solicitudes de sesiones interactivas:</w:t>
      </w:r>
    </w:p>
    <w:p w14:paraId="263F2657" w14:textId="194557B1" w:rsidR="00CB08C4" w:rsidRPr="00A43CAE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fr-FR"/>
        </w:rPr>
      </w:pPr>
      <w:r w:rsidRPr="401D3F15">
        <w:rPr>
          <w:rFonts w:ascii="Montserrat" w:hAnsi="Montserrat"/>
          <w:color w:val="000000" w:themeColor="text1"/>
        </w:rPr>
        <w:t xml:space="preserve"> </w:t>
      </w:r>
    </w:p>
    <w:p w14:paraId="5FAE974B" w14:textId="599C3A8D" w:rsidR="00CB08C4" w:rsidRPr="00CB08C4" w:rsidRDefault="40338C1F" w:rsidP="401D3F15">
      <w:pPr>
        <w:numPr>
          <w:ilvl w:val="0"/>
          <w:numId w:val="21"/>
        </w:numPr>
        <w:tabs>
          <w:tab w:val="left" w:pos="1200"/>
        </w:tabs>
        <w:rPr>
          <w:rFonts w:ascii="Montserrat" w:eastAsia="Montserrat" w:hAnsi="Montserrat" w:cs="Montserrat"/>
          <w:b/>
          <w:bCs/>
          <w:lang w:val="en-GB"/>
        </w:rPr>
      </w:pPr>
      <w:r w:rsidRPr="401D3F15">
        <w:rPr>
          <w:rFonts w:ascii="Montserrat" w:eastAsia="Montserrat" w:hAnsi="Montserrat" w:cs="Montserrat"/>
          <w:b/>
          <w:bCs/>
        </w:rPr>
        <w:t>¿Qué tipo de sesión interactiva propone?</w:t>
      </w:r>
    </w:p>
    <w:p w14:paraId="364245CD" w14:textId="125508AF" w:rsidR="40338C1F" w:rsidRDefault="40338C1F" w:rsidP="401D3F15">
      <w:pPr>
        <w:numPr>
          <w:ilvl w:val="1"/>
          <w:numId w:val="21"/>
        </w:numPr>
        <w:tabs>
          <w:tab w:val="left" w:pos="1200"/>
        </w:tabs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Caso práctico</w:t>
      </w:r>
    </w:p>
    <w:p w14:paraId="365C3B17" w14:textId="486F61FF" w:rsidR="40338C1F" w:rsidRDefault="40338C1F" w:rsidP="401D3F15">
      <w:pPr>
        <w:numPr>
          <w:ilvl w:val="1"/>
          <w:numId w:val="21"/>
        </w:numPr>
        <w:tabs>
          <w:tab w:val="left" w:pos="1200"/>
        </w:tabs>
        <w:spacing w:line="240" w:lineRule="auto"/>
        <w:rPr>
          <w:rFonts w:ascii="Montserrat" w:hAnsi="Montserrat"/>
          <w:color w:val="000000" w:themeColor="text1"/>
        </w:rPr>
      </w:pPr>
      <w:r w:rsidRPr="401D3F15">
        <w:rPr>
          <w:rFonts w:ascii="Montserrat" w:hAnsi="Montserrat"/>
          <w:color w:val="000000" w:themeColor="text1"/>
        </w:rPr>
        <w:t>Taller formativo</w:t>
      </w:r>
    </w:p>
    <w:p w14:paraId="49246C10" w14:textId="77777777" w:rsidR="00CB08C4" w:rsidRPr="00CB08C4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  <w:lang w:val="en-GB"/>
        </w:rPr>
      </w:pPr>
    </w:p>
    <w:p w14:paraId="04CF44E0" w14:textId="3A77859D" w:rsidR="00CB08C4" w:rsidRDefault="05DB1990" w:rsidP="401D3F15">
      <w:pPr>
        <w:numPr>
          <w:ilvl w:val="0"/>
          <w:numId w:val="21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</w:rPr>
      </w:pPr>
      <w:r w:rsidRPr="401D3F15">
        <w:rPr>
          <w:rFonts w:ascii="Montserrat" w:hAnsi="Montserrat"/>
          <w:b/>
          <w:bCs/>
          <w:color w:val="000000" w:themeColor="text1"/>
        </w:rPr>
        <w:t>Estructura de la sesión: ¿cómo estructurará su sesión? (máx. 150 palabras)</w:t>
      </w:r>
    </w:p>
    <w:p w14:paraId="374D45FE" w14:textId="4FB4780E" w:rsidR="00CB08C4" w:rsidRDefault="05FF1AC9" w:rsidP="401D3F15">
      <w:pPr>
        <w:tabs>
          <w:tab w:val="left" w:pos="1200"/>
        </w:tabs>
        <w:rPr>
          <w:rFonts w:ascii="Montserrat" w:eastAsia="Montserrat" w:hAnsi="Montserrat" w:cs="Montserrat"/>
        </w:rPr>
      </w:pPr>
      <w:r w:rsidRPr="401D3F15">
        <w:rPr>
          <w:rFonts w:ascii="Montserrat" w:eastAsia="Montserrat" w:hAnsi="Montserrat" w:cs="Montserrat"/>
        </w:rPr>
        <w:t>Describa el formato de la sesión y explique cómo implicará activamente a los participantes a lo largo de la misma.</w:t>
      </w:r>
    </w:p>
    <w:p w14:paraId="41B2B8DF" w14:textId="77777777" w:rsidR="00CB08C4" w:rsidRPr="005E5709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</w:rPr>
      </w:pPr>
    </w:p>
    <w:p w14:paraId="19991D8C" w14:textId="4E3E8DCE" w:rsidR="275986D3" w:rsidRDefault="275986D3" w:rsidP="401D3F15">
      <w:pPr>
        <w:numPr>
          <w:ilvl w:val="0"/>
          <w:numId w:val="21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</w:rPr>
      </w:pPr>
      <w:r w:rsidRPr="401D3F15">
        <w:rPr>
          <w:rFonts w:ascii="Montserrat" w:hAnsi="Montserrat"/>
          <w:b/>
          <w:bCs/>
          <w:color w:val="000000" w:themeColor="text1"/>
        </w:rPr>
        <w:t>Resultados de aprendizaje previstos: ¿qué quiere que los participantes aprendan o sean capaces de hacer como resultado de su sesión? (máx. 200 palabras)</w:t>
      </w:r>
    </w:p>
    <w:p w14:paraId="4E079748" w14:textId="6B486B40" w:rsidR="16B34B95" w:rsidRDefault="16B34B95" w:rsidP="401D3F15">
      <w:pPr>
        <w:tabs>
          <w:tab w:val="left" w:pos="1200"/>
        </w:tabs>
        <w:rPr>
          <w:rFonts w:ascii="Montserrat" w:eastAsia="Montserrat" w:hAnsi="Montserrat" w:cs="Montserrat"/>
        </w:rPr>
      </w:pPr>
      <w:r w:rsidRPr="401D3F15">
        <w:rPr>
          <w:rFonts w:ascii="Montserrat" w:eastAsia="Montserrat" w:hAnsi="Montserrat" w:cs="Montserrat"/>
        </w:rPr>
        <w:t>Describa hasta tres resultados de aprendizaje clave. Tenga en cuenta que los resultados de aprendizaje deben referirse a lo que los asistentes aprenderán de la sesión en un sentido más global y no solo a los resultados concretos del programa (ej., que los asistentes aprendan a aplicar el programa presentado a un contexto diferente).</w:t>
      </w:r>
    </w:p>
    <w:p w14:paraId="7EFCDF65" w14:textId="55B0FB9C" w:rsidR="00CB08C4" w:rsidRPr="005E5709" w:rsidRDefault="00CB08C4" w:rsidP="00CB08C4">
      <w:pPr>
        <w:tabs>
          <w:tab w:val="left" w:pos="1200"/>
        </w:tabs>
        <w:rPr>
          <w:rFonts w:ascii="Montserrat" w:hAnsi="Montserrat"/>
          <w:color w:val="000000" w:themeColor="text1"/>
        </w:rPr>
      </w:pPr>
    </w:p>
    <w:p w14:paraId="404AC2D8" w14:textId="3E3371C0" w:rsidR="00CB08C4" w:rsidRDefault="0EEEF78B" w:rsidP="401D3F15">
      <w:pPr>
        <w:numPr>
          <w:ilvl w:val="0"/>
          <w:numId w:val="21"/>
        </w:numPr>
        <w:tabs>
          <w:tab w:val="left" w:pos="1200"/>
        </w:tabs>
        <w:rPr>
          <w:rFonts w:ascii="Montserrat" w:hAnsi="Montserrat"/>
          <w:b/>
          <w:bCs/>
          <w:color w:val="000000" w:themeColor="text1"/>
        </w:rPr>
      </w:pPr>
      <w:r w:rsidRPr="401D3F15">
        <w:rPr>
          <w:rFonts w:ascii="Montserrat" w:hAnsi="Montserrat"/>
          <w:b/>
          <w:bCs/>
          <w:color w:val="000000" w:themeColor="text1"/>
        </w:rPr>
        <w:t>Experiencia e idoneidad de los ponentes: describa la experiencia y los conocimientos pertinentes de los ponentes propuestos (máx. 150 palabras)</w:t>
      </w:r>
      <w:r w:rsidR="0DEC2E42" w:rsidRPr="401D3F15">
        <w:rPr>
          <w:rFonts w:ascii="Montserrat" w:hAnsi="Montserrat"/>
          <w:b/>
          <w:bCs/>
          <w:color w:val="000000" w:themeColor="text1"/>
        </w:rPr>
        <w:t xml:space="preserve"> </w:t>
      </w:r>
    </w:p>
    <w:p w14:paraId="4AB76DE9" w14:textId="0388F247" w:rsidR="00CB08C4" w:rsidRDefault="0DEC2E42" w:rsidP="401D3F15">
      <w:pPr>
        <w:tabs>
          <w:tab w:val="left" w:pos="1200"/>
        </w:tabs>
      </w:pPr>
      <w:r w:rsidRPr="401D3F15">
        <w:rPr>
          <w:rFonts w:ascii="Montserrat" w:hAnsi="Montserrat"/>
          <w:color w:val="000000" w:themeColor="text1"/>
        </w:rPr>
        <w:t>Pa</w:t>
      </w:r>
      <w:r w:rsidRPr="401D3F15">
        <w:rPr>
          <w:rFonts w:ascii="Montserrat" w:eastAsia="Montserrat" w:hAnsi="Montserrat" w:cs="Montserrat"/>
        </w:rPr>
        <w:t>ra los casos prácticos, indique si los ponentes representan a distintos países, sectores u organizaciones. Para los talleres formativos, describa cualquier experiencia pertinente en facilitación o formación.</w:t>
      </w:r>
    </w:p>
    <w:p w14:paraId="693B39B7" w14:textId="77777777" w:rsidR="00CB08C4" w:rsidRPr="00A43CAE" w:rsidRDefault="00CB08C4" w:rsidP="00CB08C4">
      <w:pPr>
        <w:tabs>
          <w:tab w:val="left" w:pos="1200"/>
        </w:tabs>
        <w:rPr>
          <w:rFonts w:ascii="Montserrat" w:hAnsi="Montserrat"/>
          <w:color w:val="E97132"/>
        </w:rPr>
      </w:pPr>
    </w:p>
    <w:p w14:paraId="4C241807" w14:textId="145C8C2D" w:rsidR="00CB08C4" w:rsidRPr="00CB08C4" w:rsidRDefault="1439BCF2" w:rsidP="401D3F15">
      <w:pPr>
        <w:numPr>
          <w:ilvl w:val="0"/>
          <w:numId w:val="21"/>
        </w:numPr>
        <w:tabs>
          <w:tab w:val="left" w:pos="1200"/>
        </w:tabs>
        <w:spacing w:line="240" w:lineRule="auto"/>
        <w:rPr>
          <w:rFonts w:ascii="Montserrat" w:eastAsia="Montserrat" w:hAnsi="Montserrat" w:cs="Montserrat"/>
          <w:b/>
          <w:bCs/>
        </w:rPr>
      </w:pPr>
      <w:r w:rsidRPr="401D3F15">
        <w:rPr>
          <w:rFonts w:ascii="Montserrat" w:eastAsia="Montserrat" w:hAnsi="Montserrat" w:cs="Montserrat"/>
          <w:b/>
          <w:bCs/>
        </w:rPr>
        <w:t>¿Será la sesión (</w:t>
      </w:r>
      <w:proofErr w:type="spellStart"/>
      <w:r w:rsidRPr="401D3F15">
        <w:rPr>
          <w:rFonts w:ascii="Montserrat" w:eastAsia="Montserrat" w:hAnsi="Montserrat" w:cs="Montserrat"/>
          <w:b/>
          <w:bCs/>
        </w:rPr>
        <w:t>co</w:t>
      </w:r>
      <w:proofErr w:type="spellEnd"/>
      <w:r w:rsidRPr="401D3F15">
        <w:rPr>
          <w:rFonts w:ascii="Montserrat" w:eastAsia="Montserrat" w:hAnsi="Montserrat" w:cs="Montserrat"/>
          <w:b/>
          <w:bCs/>
        </w:rPr>
        <w:t>)presentada por personas con experiencia personal directa? (máx. 100 palabras)</w:t>
      </w:r>
    </w:p>
    <w:p w14:paraId="27CAE437" w14:textId="77EC76E8" w:rsidR="00CB08C4" w:rsidRPr="00064F1B" w:rsidRDefault="46540E36" w:rsidP="00064F1B">
      <w:pPr>
        <w:tabs>
          <w:tab w:val="left" w:pos="1200"/>
        </w:tabs>
        <w:spacing w:line="240" w:lineRule="auto"/>
        <w:rPr>
          <w:rFonts w:ascii="Montserrat" w:eastAsia="Montserrat" w:hAnsi="Montserrat" w:cs="Montserrat"/>
        </w:rPr>
      </w:pPr>
      <w:r w:rsidRPr="401D3F15">
        <w:rPr>
          <w:rFonts w:ascii="Montserrat" w:eastAsia="Montserrat" w:hAnsi="Montserrat" w:cs="Montserrat"/>
        </w:rPr>
        <w:t>En caso afirmativo, presente su trayectoria y su papel en la sesión.</w:t>
      </w:r>
    </w:p>
    <w:sectPr w:rsidR="00CB08C4" w:rsidRPr="00064F1B" w:rsidSect="009F16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48D1B" w14:textId="77777777" w:rsidR="00D755B1" w:rsidRDefault="00D755B1" w:rsidP="00D56C79">
      <w:r>
        <w:separator/>
      </w:r>
    </w:p>
  </w:endnote>
  <w:endnote w:type="continuationSeparator" w:id="0">
    <w:p w14:paraId="7C1821CD" w14:textId="77777777" w:rsidR="00D755B1" w:rsidRDefault="00D755B1" w:rsidP="00D5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9CC4" w14:textId="77777777" w:rsidR="009F1691" w:rsidRDefault="009F16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6691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81F23D" w14:textId="77777777" w:rsidR="009F1691" w:rsidRDefault="009F16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401D3F15">
          <w:t>2</w:t>
        </w:r>
        <w:r>
          <w:fldChar w:fldCharType="end"/>
        </w:r>
      </w:p>
    </w:sdtContent>
  </w:sdt>
  <w:p w14:paraId="3D36E59A" w14:textId="77777777" w:rsidR="003F391E" w:rsidRDefault="003F391E" w:rsidP="009F16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7AAC2" w14:textId="77777777" w:rsidR="009F1691" w:rsidRDefault="009F1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A0EB1" w14:textId="77777777" w:rsidR="00D755B1" w:rsidRDefault="00D755B1" w:rsidP="00D56C79">
      <w:r>
        <w:separator/>
      </w:r>
    </w:p>
  </w:footnote>
  <w:footnote w:type="continuationSeparator" w:id="0">
    <w:p w14:paraId="129D2760" w14:textId="77777777" w:rsidR="00D755B1" w:rsidRDefault="00D755B1" w:rsidP="00D56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2D24" w14:textId="77777777" w:rsidR="009F1691" w:rsidRDefault="009F16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69B74" w14:textId="77777777" w:rsidR="00D56C79" w:rsidRDefault="00E0344C" w:rsidP="00A01FEA">
    <w:pPr>
      <w:pStyle w:val="Header"/>
      <w:tabs>
        <w:tab w:val="clear" w:pos="4513"/>
        <w:tab w:val="clear" w:pos="9026"/>
        <w:tab w:val="left" w:pos="2355"/>
      </w:tabs>
      <w:jc w:val="right"/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7BC56250" wp14:editId="46701F92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1242000" cy="655200"/>
          <wp:effectExtent l="0" t="0" r="0" b="0"/>
          <wp:wrapNone/>
          <wp:docPr id="194936128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2000" cy="65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8241" behindDoc="0" locked="0" layoutInCell="1" allowOverlap="1" wp14:anchorId="4280541B" wp14:editId="5677F842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065600" cy="777600"/>
          <wp:effectExtent l="0" t="0" r="1270" b="3810"/>
          <wp:wrapNone/>
          <wp:docPr id="210811193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159879" name="Picture 1232159879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23"/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777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6C79">
      <w:tab/>
    </w:r>
  </w:p>
  <w:p w14:paraId="53E6752D" w14:textId="77777777" w:rsidR="00D56C79" w:rsidRDefault="00A01FEA" w:rsidP="00A01FEA">
    <w:pPr>
      <w:pStyle w:val="Header"/>
      <w:tabs>
        <w:tab w:val="clear" w:pos="4513"/>
        <w:tab w:val="clear" w:pos="9026"/>
        <w:tab w:val="left" w:pos="814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B785F" w14:textId="77777777" w:rsidR="009F1691" w:rsidRDefault="009F169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4XZ092LEEJWLjh" int2:id="dHaJXoJ6">
      <int2:state int2:value="Rejected" int2:type="spell"/>
    </int2:textHash>
    <int2:textHash int2:hashCode="h92iBBZknypqGw" int2:id="zx2MKfK2">
      <int2:state int2:value="Rejected" int2:type="spell"/>
    </int2:textHash>
    <int2:textHash int2:hashCode="DQVPvEcVwYgu5j" int2:id="218auFnR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71BA"/>
    <w:multiLevelType w:val="hybridMultilevel"/>
    <w:tmpl w:val="FFFFFFFF"/>
    <w:lvl w:ilvl="0" w:tplc="EBD83A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521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1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C2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B28C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EC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EE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6C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0CA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C5C67"/>
    <w:multiLevelType w:val="multilevel"/>
    <w:tmpl w:val="43A6C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3714E"/>
    <w:multiLevelType w:val="hybridMultilevel"/>
    <w:tmpl w:val="9D9E518C"/>
    <w:lvl w:ilvl="0" w:tplc="0040C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909B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38C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50C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44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2E6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88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E69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C07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EDBE5"/>
    <w:multiLevelType w:val="hybridMultilevel"/>
    <w:tmpl w:val="FFFFFFFF"/>
    <w:lvl w:ilvl="0" w:tplc="29F2AF34">
      <w:start w:val="1"/>
      <w:numFmt w:val="decimal"/>
      <w:lvlText w:val="%1."/>
      <w:lvlJc w:val="left"/>
      <w:pPr>
        <w:ind w:left="720" w:hanging="360"/>
      </w:pPr>
    </w:lvl>
    <w:lvl w:ilvl="1" w:tplc="FE384892">
      <w:start w:val="1"/>
      <w:numFmt w:val="lowerLetter"/>
      <w:lvlText w:val="%2."/>
      <w:lvlJc w:val="left"/>
      <w:pPr>
        <w:ind w:left="1440" w:hanging="360"/>
      </w:pPr>
    </w:lvl>
    <w:lvl w:ilvl="2" w:tplc="552CD96C">
      <w:start w:val="1"/>
      <w:numFmt w:val="lowerRoman"/>
      <w:lvlText w:val="%3."/>
      <w:lvlJc w:val="right"/>
      <w:pPr>
        <w:ind w:left="2160" w:hanging="180"/>
      </w:pPr>
    </w:lvl>
    <w:lvl w:ilvl="3" w:tplc="A22E2D0E">
      <w:start w:val="1"/>
      <w:numFmt w:val="decimal"/>
      <w:lvlText w:val="%4."/>
      <w:lvlJc w:val="left"/>
      <w:pPr>
        <w:ind w:left="2880" w:hanging="360"/>
      </w:pPr>
    </w:lvl>
    <w:lvl w:ilvl="4" w:tplc="01CE9120">
      <w:start w:val="1"/>
      <w:numFmt w:val="lowerLetter"/>
      <w:lvlText w:val="%5."/>
      <w:lvlJc w:val="left"/>
      <w:pPr>
        <w:ind w:left="3600" w:hanging="360"/>
      </w:pPr>
    </w:lvl>
    <w:lvl w:ilvl="5" w:tplc="F34C723C">
      <w:start w:val="1"/>
      <w:numFmt w:val="lowerRoman"/>
      <w:lvlText w:val="%6."/>
      <w:lvlJc w:val="right"/>
      <w:pPr>
        <w:ind w:left="4320" w:hanging="180"/>
      </w:pPr>
    </w:lvl>
    <w:lvl w:ilvl="6" w:tplc="E6A0305A">
      <w:start w:val="1"/>
      <w:numFmt w:val="decimal"/>
      <w:lvlText w:val="%7."/>
      <w:lvlJc w:val="left"/>
      <w:pPr>
        <w:ind w:left="5040" w:hanging="360"/>
      </w:pPr>
    </w:lvl>
    <w:lvl w:ilvl="7" w:tplc="365E33CA">
      <w:start w:val="1"/>
      <w:numFmt w:val="lowerLetter"/>
      <w:lvlText w:val="%8."/>
      <w:lvlJc w:val="left"/>
      <w:pPr>
        <w:ind w:left="5760" w:hanging="360"/>
      </w:pPr>
    </w:lvl>
    <w:lvl w:ilvl="8" w:tplc="1C961E5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207BC"/>
    <w:multiLevelType w:val="multilevel"/>
    <w:tmpl w:val="E6B66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BB621"/>
    <w:multiLevelType w:val="hybridMultilevel"/>
    <w:tmpl w:val="FFFFFFFF"/>
    <w:lvl w:ilvl="0" w:tplc="DB40C6B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B3ABE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7435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4D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0E9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B4B1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CC0D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1E07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BCC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CBCD6"/>
    <w:multiLevelType w:val="hybridMultilevel"/>
    <w:tmpl w:val="02EE9C94"/>
    <w:lvl w:ilvl="0" w:tplc="69A417D8">
      <w:start w:val="1"/>
      <w:numFmt w:val="lowerLetter"/>
      <w:lvlText w:val="%1."/>
      <w:lvlJc w:val="left"/>
      <w:pPr>
        <w:ind w:left="1440" w:hanging="360"/>
      </w:pPr>
    </w:lvl>
    <w:lvl w:ilvl="1" w:tplc="FE7A54E2">
      <w:start w:val="1"/>
      <w:numFmt w:val="lowerLetter"/>
      <w:lvlText w:val="%2."/>
      <w:lvlJc w:val="left"/>
      <w:pPr>
        <w:ind w:left="2160" w:hanging="360"/>
      </w:pPr>
    </w:lvl>
    <w:lvl w:ilvl="2" w:tplc="F17E32D4">
      <w:start w:val="1"/>
      <w:numFmt w:val="lowerRoman"/>
      <w:lvlText w:val="%3."/>
      <w:lvlJc w:val="right"/>
      <w:pPr>
        <w:ind w:left="2880" w:hanging="180"/>
      </w:pPr>
    </w:lvl>
    <w:lvl w:ilvl="3" w:tplc="4CF0F03C">
      <w:start w:val="1"/>
      <w:numFmt w:val="decimal"/>
      <w:lvlText w:val="%4."/>
      <w:lvlJc w:val="left"/>
      <w:pPr>
        <w:ind w:left="3600" w:hanging="360"/>
      </w:pPr>
    </w:lvl>
    <w:lvl w:ilvl="4" w:tplc="CA965320">
      <w:start w:val="1"/>
      <w:numFmt w:val="lowerLetter"/>
      <w:lvlText w:val="%5."/>
      <w:lvlJc w:val="left"/>
      <w:pPr>
        <w:ind w:left="4320" w:hanging="360"/>
      </w:pPr>
    </w:lvl>
    <w:lvl w:ilvl="5" w:tplc="49A46D72">
      <w:start w:val="1"/>
      <w:numFmt w:val="lowerRoman"/>
      <w:lvlText w:val="%6."/>
      <w:lvlJc w:val="right"/>
      <w:pPr>
        <w:ind w:left="5040" w:hanging="180"/>
      </w:pPr>
    </w:lvl>
    <w:lvl w:ilvl="6" w:tplc="3ED84976">
      <w:start w:val="1"/>
      <w:numFmt w:val="decimal"/>
      <w:lvlText w:val="%7."/>
      <w:lvlJc w:val="left"/>
      <w:pPr>
        <w:ind w:left="5760" w:hanging="360"/>
      </w:pPr>
    </w:lvl>
    <w:lvl w:ilvl="7" w:tplc="C7F45102">
      <w:start w:val="1"/>
      <w:numFmt w:val="lowerLetter"/>
      <w:lvlText w:val="%8."/>
      <w:lvlJc w:val="left"/>
      <w:pPr>
        <w:ind w:left="6480" w:hanging="360"/>
      </w:pPr>
    </w:lvl>
    <w:lvl w:ilvl="8" w:tplc="30580060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B2D24BD"/>
    <w:multiLevelType w:val="hybridMultilevel"/>
    <w:tmpl w:val="FFFFFFFF"/>
    <w:lvl w:ilvl="0" w:tplc="F168ABCE">
      <w:start w:val="1"/>
      <w:numFmt w:val="decimal"/>
      <w:lvlText w:val="%1."/>
      <w:lvlJc w:val="left"/>
      <w:pPr>
        <w:ind w:left="720" w:hanging="360"/>
      </w:pPr>
    </w:lvl>
    <w:lvl w:ilvl="1" w:tplc="90160EC2">
      <w:start w:val="1"/>
      <w:numFmt w:val="lowerLetter"/>
      <w:lvlText w:val="%2."/>
      <w:lvlJc w:val="left"/>
      <w:pPr>
        <w:ind w:left="1440" w:hanging="360"/>
      </w:pPr>
    </w:lvl>
    <w:lvl w:ilvl="2" w:tplc="8F2AD768">
      <w:start w:val="1"/>
      <w:numFmt w:val="lowerRoman"/>
      <w:lvlText w:val="%3."/>
      <w:lvlJc w:val="right"/>
      <w:pPr>
        <w:ind w:left="2160" w:hanging="180"/>
      </w:pPr>
    </w:lvl>
    <w:lvl w:ilvl="3" w:tplc="66FC2936">
      <w:start w:val="1"/>
      <w:numFmt w:val="decimal"/>
      <w:lvlText w:val="%4."/>
      <w:lvlJc w:val="left"/>
      <w:pPr>
        <w:ind w:left="2880" w:hanging="360"/>
      </w:pPr>
    </w:lvl>
    <w:lvl w:ilvl="4" w:tplc="69683E1C">
      <w:start w:val="1"/>
      <w:numFmt w:val="lowerLetter"/>
      <w:lvlText w:val="%5."/>
      <w:lvlJc w:val="left"/>
      <w:pPr>
        <w:ind w:left="3600" w:hanging="360"/>
      </w:pPr>
    </w:lvl>
    <w:lvl w:ilvl="5" w:tplc="3D8C8934">
      <w:start w:val="1"/>
      <w:numFmt w:val="lowerRoman"/>
      <w:lvlText w:val="%6."/>
      <w:lvlJc w:val="right"/>
      <w:pPr>
        <w:ind w:left="4320" w:hanging="180"/>
      </w:pPr>
    </w:lvl>
    <w:lvl w:ilvl="6" w:tplc="FF921808">
      <w:start w:val="1"/>
      <w:numFmt w:val="decimal"/>
      <w:lvlText w:val="%7."/>
      <w:lvlJc w:val="left"/>
      <w:pPr>
        <w:ind w:left="5040" w:hanging="360"/>
      </w:pPr>
    </w:lvl>
    <w:lvl w:ilvl="7" w:tplc="4A749A64">
      <w:start w:val="1"/>
      <w:numFmt w:val="lowerLetter"/>
      <w:lvlText w:val="%8."/>
      <w:lvlJc w:val="left"/>
      <w:pPr>
        <w:ind w:left="5760" w:hanging="360"/>
      </w:pPr>
    </w:lvl>
    <w:lvl w:ilvl="8" w:tplc="5CC6878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2703A"/>
    <w:multiLevelType w:val="hybridMultilevel"/>
    <w:tmpl w:val="5580A9A6"/>
    <w:lvl w:ilvl="0" w:tplc="914455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668E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A0A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926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691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8CE3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E294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C9B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0ED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7491F"/>
    <w:multiLevelType w:val="hybridMultilevel"/>
    <w:tmpl w:val="24AE81C0"/>
    <w:lvl w:ilvl="0" w:tplc="084A6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E4F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3890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CE5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6CA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A82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C61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0A3D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C4B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6775E"/>
    <w:multiLevelType w:val="hybridMultilevel"/>
    <w:tmpl w:val="482290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283BA"/>
    <w:multiLevelType w:val="hybridMultilevel"/>
    <w:tmpl w:val="44586092"/>
    <w:lvl w:ilvl="0" w:tplc="45AC31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F8C3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80E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474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4F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0498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FCAB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CE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481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3F6D42"/>
    <w:multiLevelType w:val="hybridMultilevel"/>
    <w:tmpl w:val="8BF4A4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DAF5A"/>
    <w:multiLevelType w:val="hybridMultilevel"/>
    <w:tmpl w:val="C2DC009C"/>
    <w:lvl w:ilvl="0" w:tplc="DC74F6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8CB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7E9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6447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E8D9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58D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A296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242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6EB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67459A"/>
    <w:multiLevelType w:val="hybridMultilevel"/>
    <w:tmpl w:val="FFFFFFFF"/>
    <w:lvl w:ilvl="0" w:tplc="4034980A">
      <w:start w:val="1"/>
      <w:numFmt w:val="decimal"/>
      <w:lvlText w:val="%1."/>
      <w:lvlJc w:val="left"/>
      <w:pPr>
        <w:ind w:left="720" w:hanging="360"/>
      </w:pPr>
    </w:lvl>
    <w:lvl w:ilvl="1" w:tplc="2ADA3280">
      <w:start w:val="1"/>
      <w:numFmt w:val="lowerLetter"/>
      <w:lvlText w:val="%2."/>
      <w:lvlJc w:val="left"/>
      <w:pPr>
        <w:ind w:left="1440" w:hanging="360"/>
      </w:pPr>
    </w:lvl>
    <w:lvl w:ilvl="2" w:tplc="AFEEB2F0">
      <w:start w:val="1"/>
      <w:numFmt w:val="lowerRoman"/>
      <w:lvlText w:val="%3."/>
      <w:lvlJc w:val="right"/>
      <w:pPr>
        <w:ind w:left="2160" w:hanging="180"/>
      </w:pPr>
    </w:lvl>
    <w:lvl w:ilvl="3" w:tplc="47C477FA">
      <w:start w:val="1"/>
      <w:numFmt w:val="decimal"/>
      <w:lvlText w:val="%4."/>
      <w:lvlJc w:val="left"/>
      <w:pPr>
        <w:ind w:left="2880" w:hanging="360"/>
      </w:pPr>
    </w:lvl>
    <w:lvl w:ilvl="4" w:tplc="38880546">
      <w:start w:val="1"/>
      <w:numFmt w:val="lowerLetter"/>
      <w:lvlText w:val="%5."/>
      <w:lvlJc w:val="left"/>
      <w:pPr>
        <w:ind w:left="3600" w:hanging="360"/>
      </w:pPr>
    </w:lvl>
    <w:lvl w:ilvl="5" w:tplc="923A257A">
      <w:start w:val="1"/>
      <w:numFmt w:val="lowerRoman"/>
      <w:lvlText w:val="%6."/>
      <w:lvlJc w:val="right"/>
      <w:pPr>
        <w:ind w:left="4320" w:hanging="180"/>
      </w:pPr>
    </w:lvl>
    <w:lvl w:ilvl="6" w:tplc="0D74638A">
      <w:start w:val="1"/>
      <w:numFmt w:val="decimal"/>
      <w:lvlText w:val="%7."/>
      <w:lvlJc w:val="left"/>
      <w:pPr>
        <w:ind w:left="5040" w:hanging="360"/>
      </w:pPr>
    </w:lvl>
    <w:lvl w:ilvl="7" w:tplc="FFB0903E">
      <w:start w:val="1"/>
      <w:numFmt w:val="lowerLetter"/>
      <w:lvlText w:val="%8."/>
      <w:lvlJc w:val="left"/>
      <w:pPr>
        <w:ind w:left="5760" w:hanging="360"/>
      </w:pPr>
    </w:lvl>
    <w:lvl w:ilvl="8" w:tplc="1634413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0E676"/>
    <w:multiLevelType w:val="hybridMultilevel"/>
    <w:tmpl w:val="FFFFFFFF"/>
    <w:lvl w:ilvl="0" w:tplc="C292FD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59CE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508A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586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5C7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D01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B23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52CD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92A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D1112E"/>
    <w:multiLevelType w:val="hybridMultilevel"/>
    <w:tmpl w:val="FC1A2A78"/>
    <w:lvl w:ilvl="0" w:tplc="B37ADD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813539"/>
    <w:multiLevelType w:val="hybridMultilevel"/>
    <w:tmpl w:val="FFFFFFFF"/>
    <w:lvl w:ilvl="0" w:tplc="B9FEF1E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EB062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AC78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6E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ED8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2CF0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0295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98F3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32D3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3349E"/>
    <w:multiLevelType w:val="hybridMultilevel"/>
    <w:tmpl w:val="27D45F08"/>
    <w:lvl w:ilvl="0" w:tplc="0BC28C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FA12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BA0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684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405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9848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9CC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1A7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DE0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A3C99"/>
    <w:multiLevelType w:val="hybridMultilevel"/>
    <w:tmpl w:val="9A2C1102"/>
    <w:lvl w:ilvl="0" w:tplc="EA36B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70D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633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2A85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AAB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0A70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E4D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5E53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AE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D41C1"/>
    <w:multiLevelType w:val="hybridMultilevel"/>
    <w:tmpl w:val="FFFFFFFF"/>
    <w:lvl w:ilvl="0" w:tplc="747C194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0C9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44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3A7B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2072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CE0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FA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82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04A6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24195">
    <w:abstractNumId w:val="9"/>
  </w:num>
  <w:num w:numId="2" w16cid:durableId="163864921">
    <w:abstractNumId w:val="18"/>
  </w:num>
  <w:num w:numId="3" w16cid:durableId="1862353559">
    <w:abstractNumId w:val="11"/>
  </w:num>
  <w:num w:numId="4" w16cid:durableId="918565566">
    <w:abstractNumId w:val="19"/>
  </w:num>
  <w:num w:numId="5" w16cid:durableId="1206717259">
    <w:abstractNumId w:val="13"/>
  </w:num>
  <w:num w:numId="6" w16cid:durableId="1564561350">
    <w:abstractNumId w:val="2"/>
  </w:num>
  <w:num w:numId="7" w16cid:durableId="1762067398">
    <w:abstractNumId w:val="6"/>
  </w:num>
  <w:num w:numId="8" w16cid:durableId="154996381">
    <w:abstractNumId w:val="1"/>
  </w:num>
  <w:num w:numId="9" w16cid:durableId="756172054">
    <w:abstractNumId w:val="4"/>
  </w:num>
  <w:num w:numId="10" w16cid:durableId="1479881621">
    <w:abstractNumId w:val="16"/>
  </w:num>
  <w:num w:numId="11" w16cid:durableId="1005598088">
    <w:abstractNumId w:val="10"/>
  </w:num>
  <w:num w:numId="12" w16cid:durableId="974220532">
    <w:abstractNumId w:val="12"/>
  </w:num>
  <w:num w:numId="13" w16cid:durableId="1319965922">
    <w:abstractNumId w:val="7"/>
  </w:num>
  <w:num w:numId="14" w16cid:durableId="1393653802">
    <w:abstractNumId w:val="0"/>
  </w:num>
  <w:num w:numId="15" w16cid:durableId="1647591531">
    <w:abstractNumId w:val="17"/>
  </w:num>
  <w:num w:numId="16" w16cid:durableId="1754740018">
    <w:abstractNumId w:val="5"/>
  </w:num>
  <w:num w:numId="17" w16cid:durableId="400909112">
    <w:abstractNumId w:val="3"/>
  </w:num>
  <w:num w:numId="18" w16cid:durableId="522674077">
    <w:abstractNumId w:val="20"/>
  </w:num>
  <w:num w:numId="19" w16cid:durableId="65958858">
    <w:abstractNumId w:val="8"/>
  </w:num>
  <w:num w:numId="20" w16cid:durableId="975404790">
    <w:abstractNumId w:val="15"/>
  </w:num>
  <w:num w:numId="21" w16cid:durableId="9970012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C4"/>
    <w:rsid w:val="00064F1B"/>
    <w:rsid w:val="000A4A38"/>
    <w:rsid w:val="001B1BF7"/>
    <w:rsid w:val="001E6292"/>
    <w:rsid w:val="00240F1C"/>
    <w:rsid w:val="002A0461"/>
    <w:rsid w:val="002C7077"/>
    <w:rsid w:val="00341266"/>
    <w:rsid w:val="0038720D"/>
    <w:rsid w:val="003A07E0"/>
    <w:rsid w:val="003C508F"/>
    <w:rsid w:val="003F16A8"/>
    <w:rsid w:val="003F391E"/>
    <w:rsid w:val="004015F6"/>
    <w:rsid w:val="00416E5B"/>
    <w:rsid w:val="00465603"/>
    <w:rsid w:val="00490F9F"/>
    <w:rsid w:val="0055653D"/>
    <w:rsid w:val="005C6E34"/>
    <w:rsid w:val="005E5709"/>
    <w:rsid w:val="00655AFF"/>
    <w:rsid w:val="006629C2"/>
    <w:rsid w:val="00713020"/>
    <w:rsid w:val="007929C4"/>
    <w:rsid w:val="007A7550"/>
    <w:rsid w:val="00837FC9"/>
    <w:rsid w:val="00891B0F"/>
    <w:rsid w:val="008D6CF8"/>
    <w:rsid w:val="009134D4"/>
    <w:rsid w:val="00956357"/>
    <w:rsid w:val="009726A8"/>
    <w:rsid w:val="009F1691"/>
    <w:rsid w:val="00A01FEA"/>
    <w:rsid w:val="00A26720"/>
    <w:rsid w:val="00A43CAE"/>
    <w:rsid w:val="00B939C2"/>
    <w:rsid w:val="00BC5AB7"/>
    <w:rsid w:val="00C56DCA"/>
    <w:rsid w:val="00C62D21"/>
    <w:rsid w:val="00CB08C4"/>
    <w:rsid w:val="00D05C9F"/>
    <w:rsid w:val="00D23754"/>
    <w:rsid w:val="00D56C79"/>
    <w:rsid w:val="00D755B1"/>
    <w:rsid w:val="00D9372E"/>
    <w:rsid w:val="00E0344C"/>
    <w:rsid w:val="00E51534"/>
    <w:rsid w:val="00E63DA7"/>
    <w:rsid w:val="00EF1D85"/>
    <w:rsid w:val="00F13924"/>
    <w:rsid w:val="00F74A44"/>
    <w:rsid w:val="00FF59ED"/>
    <w:rsid w:val="01E78625"/>
    <w:rsid w:val="01FF3E4D"/>
    <w:rsid w:val="020A8504"/>
    <w:rsid w:val="02697B65"/>
    <w:rsid w:val="039BCD9F"/>
    <w:rsid w:val="03C46114"/>
    <w:rsid w:val="03FF14BB"/>
    <w:rsid w:val="041E4DEC"/>
    <w:rsid w:val="04485E64"/>
    <w:rsid w:val="04929054"/>
    <w:rsid w:val="05020EA1"/>
    <w:rsid w:val="0580B04A"/>
    <w:rsid w:val="05C042DF"/>
    <w:rsid w:val="05DB1990"/>
    <w:rsid w:val="05FF1AC9"/>
    <w:rsid w:val="06D09DCA"/>
    <w:rsid w:val="06E40344"/>
    <w:rsid w:val="07D00706"/>
    <w:rsid w:val="08600EDA"/>
    <w:rsid w:val="08A8C8CC"/>
    <w:rsid w:val="0974E4FE"/>
    <w:rsid w:val="0AEDD83E"/>
    <w:rsid w:val="0B3A4F1C"/>
    <w:rsid w:val="0B514132"/>
    <w:rsid w:val="0CD4D39E"/>
    <w:rsid w:val="0DC55A4E"/>
    <w:rsid w:val="0DEC2E42"/>
    <w:rsid w:val="0EEEF78B"/>
    <w:rsid w:val="0EFD971E"/>
    <w:rsid w:val="102B443F"/>
    <w:rsid w:val="11DF1729"/>
    <w:rsid w:val="12092316"/>
    <w:rsid w:val="1259DC6E"/>
    <w:rsid w:val="12A3228E"/>
    <w:rsid w:val="12F29195"/>
    <w:rsid w:val="137548E4"/>
    <w:rsid w:val="140B1A02"/>
    <w:rsid w:val="14240BB1"/>
    <w:rsid w:val="1439BCF2"/>
    <w:rsid w:val="146AC60B"/>
    <w:rsid w:val="14A490B3"/>
    <w:rsid w:val="15061603"/>
    <w:rsid w:val="1578F3DE"/>
    <w:rsid w:val="16B34B95"/>
    <w:rsid w:val="1738D381"/>
    <w:rsid w:val="176DF21B"/>
    <w:rsid w:val="18027427"/>
    <w:rsid w:val="1822F4FC"/>
    <w:rsid w:val="1BD0E8A9"/>
    <w:rsid w:val="1D50A6E9"/>
    <w:rsid w:val="1DA3BDC4"/>
    <w:rsid w:val="1E180135"/>
    <w:rsid w:val="1EBDF8DE"/>
    <w:rsid w:val="1ED776B0"/>
    <w:rsid w:val="1F22290D"/>
    <w:rsid w:val="1F29EA95"/>
    <w:rsid w:val="1F32A7B3"/>
    <w:rsid w:val="1FF30408"/>
    <w:rsid w:val="205A0D91"/>
    <w:rsid w:val="20A09A5F"/>
    <w:rsid w:val="20F561FA"/>
    <w:rsid w:val="21ED7E2E"/>
    <w:rsid w:val="221AE0EB"/>
    <w:rsid w:val="229103B9"/>
    <w:rsid w:val="2344A43D"/>
    <w:rsid w:val="24673B38"/>
    <w:rsid w:val="26E04B5D"/>
    <w:rsid w:val="275986D3"/>
    <w:rsid w:val="27D2D69A"/>
    <w:rsid w:val="289F8B8A"/>
    <w:rsid w:val="28A78A01"/>
    <w:rsid w:val="2A17D417"/>
    <w:rsid w:val="2A81876F"/>
    <w:rsid w:val="2A833E9A"/>
    <w:rsid w:val="2B8B8091"/>
    <w:rsid w:val="2CB06F2B"/>
    <w:rsid w:val="2D9F02AD"/>
    <w:rsid w:val="2ED91389"/>
    <w:rsid w:val="2FFEBCA9"/>
    <w:rsid w:val="30E653F1"/>
    <w:rsid w:val="31466669"/>
    <w:rsid w:val="31C02E0E"/>
    <w:rsid w:val="3215FF02"/>
    <w:rsid w:val="3258DC15"/>
    <w:rsid w:val="32BE5534"/>
    <w:rsid w:val="341BA9EE"/>
    <w:rsid w:val="34340847"/>
    <w:rsid w:val="343CADFE"/>
    <w:rsid w:val="35549623"/>
    <w:rsid w:val="35A50B9C"/>
    <w:rsid w:val="35DFDF38"/>
    <w:rsid w:val="36DDA61B"/>
    <w:rsid w:val="3811E046"/>
    <w:rsid w:val="3A75EC6A"/>
    <w:rsid w:val="3AA4A52C"/>
    <w:rsid w:val="3C42C178"/>
    <w:rsid w:val="3D9DF99B"/>
    <w:rsid w:val="3DDBA3C4"/>
    <w:rsid w:val="3E0382D4"/>
    <w:rsid w:val="3E0D4F51"/>
    <w:rsid w:val="3F55D870"/>
    <w:rsid w:val="3F858A65"/>
    <w:rsid w:val="401D3F15"/>
    <w:rsid w:val="401E8825"/>
    <w:rsid w:val="40338C1F"/>
    <w:rsid w:val="41FC6D79"/>
    <w:rsid w:val="42202988"/>
    <w:rsid w:val="4345FCFB"/>
    <w:rsid w:val="4374382E"/>
    <w:rsid w:val="43F75EA6"/>
    <w:rsid w:val="44C5A92A"/>
    <w:rsid w:val="4541E7A0"/>
    <w:rsid w:val="455CFB5A"/>
    <w:rsid w:val="456BA541"/>
    <w:rsid w:val="45B2AF39"/>
    <w:rsid w:val="45BE3FF6"/>
    <w:rsid w:val="45DB59DC"/>
    <w:rsid w:val="46540E36"/>
    <w:rsid w:val="469F3EE8"/>
    <w:rsid w:val="46B7EF33"/>
    <w:rsid w:val="46F8BDFE"/>
    <w:rsid w:val="4726A83D"/>
    <w:rsid w:val="48598C71"/>
    <w:rsid w:val="48FB2237"/>
    <w:rsid w:val="4A64CEF4"/>
    <w:rsid w:val="4B5D16D5"/>
    <w:rsid w:val="4D746BEF"/>
    <w:rsid w:val="4D83A957"/>
    <w:rsid w:val="4E2A68F6"/>
    <w:rsid w:val="51130DAC"/>
    <w:rsid w:val="51C87D12"/>
    <w:rsid w:val="51CBF7A8"/>
    <w:rsid w:val="523021BF"/>
    <w:rsid w:val="523888D5"/>
    <w:rsid w:val="529979E2"/>
    <w:rsid w:val="53164A64"/>
    <w:rsid w:val="5508DB60"/>
    <w:rsid w:val="5558F740"/>
    <w:rsid w:val="556A3910"/>
    <w:rsid w:val="5612A3F3"/>
    <w:rsid w:val="570CAFE9"/>
    <w:rsid w:val="5A561670"/>
    <w:rsid w:val="5B27DD03"/>
    <w:rsid w:val="5B475B7D"/>
    <w:rsid w:val="5CEF8C94"/>
    <w:rsid w:val="5E2663D8"/>
    <w:rsid w:val="5E4EA05C"/>
    <w:rsid w:val="5F8906AB"/>
    <w:rsid w:val="60529F09"/>
    <w:rsid w:val="614C107C"/>
    <w:rsid w:val="61BBE008"/>
    <w:rsid w:val="61E8E2E1"/>
    <w:rsid w:val="6347BA70"/>
    <w:rsid w:val="63B0F6BF"/>
    <w:rsid w:val="6430DBE1"/>
    <w:rsid w:val="645D8367"/>
    <w:rsid w:val="6464AFB4"/>
    <w:rsid w:val="67230FFF"/>
    <w:rsid w:val="676BE84C"/>
    <w:rsid w:val="67BE43F8"/>
    <w:rsid w:val="68891FF1"/>
    <w:rsid w:val="6941912C"/>
    <w:rsid w:val="6995BF6D"/>
    <w:rsid w:val="6AA72D52"/>
    <w:rsid w:val="6ADEAB01"/>
    <w:rsid w:val="6B0866E5"/>
    <w:rsid w:val="6BA41716"/>
    <w:rsid w:val="6C03E429"/>
    <w:rsid w:val="6C8A4707"/>
    <w:rsid w:val="6D51F1D5"/>
    <w:rsid w:val="6DB699D8"/>
    <w:rsid w:val="6F0F7DE3"/>
    <w:rsid w:val="70D26861"/>
    <w:rsid w:val="711C641A"/>
    <w:rsid w:val="71C1D7F7"/>
    <w:rsid w:val="732968F5"/>
    <w:rsid w:val="735CC9B8"/>
    <w:rsid w:val="73F1B756"/>
    <w:rsid w:val="742ED2E1"/>
    <w:rsid w:val="7476BBC5"/>
    <w:rsid w:val="74A2AE79"/>
    <w:rsid w:val="75F44418"/>
    <w:rsid w:val="76875116"/>
    <w:rsid w:val="76DD56BC"/>
    <w:rsid w:val="77B59C0D"/>
    <w:rsid w:val="78210103"/>
    <w:rsid w:val="7861EFA0"/>
    <w:rsid w:val="78B1E739"/>
    <w:rsid w:val="799C2018"/>
    <w:rsid w:val="7A3ED356"/>
    <w:rsid w:val="7A49DC1F"/>
    <w:rsid w:val="7AF84AB0"/>
    <w:rsid w:val="7B02D69E"/>
    <w:rsid w:val="7B035D8A"/>
    <w:rsid w:val="7B719EB1"/>
    <w:rsid w:val="7C788EE5"/>
    <w:rsid w:val="7CFEEC3C"/>
    <w:rsid w:val="7E35C9A8"/>
    <w:rsid w:val="7E727A94"/>
    <w:rsid w:val="7EF8FC87"/>
    <w:rsid w:val="7FD6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FE6E9BB"/>
  <w15:chartTrackingRefBased/>
  <w15:docId w15:val="{5EF0544A-6A12-489D-A831-2BE16DB4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01D3F15"/>
    <w:pPr>
      <w:widowControl w:val="0"/>
      <w:spacing w:after="0"/>
    </w:pPr>
    <w:rPr>
      <w:rFonts w:ascii="Trebuchet MS" w:eastAsia="Trebuchet MS" w:hAnsi="Trebuchet MS" w:cs="Trebuchet MS"/>
      <w:sz w:val="22"/>
      <w:szCs w:val="22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401D3F15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01D3F15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401D3F15"/>
    <w:pPr>
      <w:keepNext/>
      <w:keepLines/>
      <w:widowControl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401D3F15"/>
    <w:pPr>
      <w:keepNext/>
      <w:keepLines/>
      <w:widowControl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401D3F15"/>
    <w:pPr>
      <w:keepNext/>
      <w:keepLines/>
      <w:widowControl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401D3F15"/>
    <w:pPr>
      <w:keepNext/>
      <w:keepLines/>
      <w:widowControl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401D3F15"/>
    <w:pPr>
      <w:keepNext/>
      <w:keepLines/>
      <w:widowControl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401D3F15"/>
    <w:pPr>
      <w:keepNext/>
      <w:keepLines/>
      <w:widowControl/>
      <w:outlineLvl w:val="7"/>
    </w:pPr>
    <w:rPr>
      <w:rFonts w:asciiTheme="minorHAnsi" w:eastAsiaTheme="majorEastAsia" w:hAnsiTheme="minorHAnsi" w:cstheme="majorBidi"/>
      <w:i/>
      <w:iCs/>
      <w:color w:val="272727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401D3F15"/>
    <w:pPr>
      <w:keepNext/>
      <w:keepLines/>
      <w:widowControl/>
      <w:outlineLvl w:val="8"/>
    </w:pPr>
    <w:rPr>
      <w:rFonts w:asciiTheme="minorHAnsi" w:eastAsiaTheme="majorEastAsia" w:hAnsiTheme="minorHAnsi" w:cstheme="majorBidi"/>
      <w:color w:val="272727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56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C7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C7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C7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C7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C7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C7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C7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401D3F15"/>
    <w:pPr>
      <w:widowControl/>
      <w:spacing w:after="80"/>
      <w:contextualSpacing/>
    </w:pPr>
    <w:rPr>
      <w:rFonts w:asciiTheme="majorHAnsi" w:eastAsiaTheme="majorEastAsia" w:hAnsiTheme="majorHAnsi" w:cstheme="majorBidi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56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01D3F15"/>
    <w:pPr>
      <w:widowControl/>
      <w:spacing w:after="160"/>
    </w:pPr>
    <w:rPr>
      <w:rFonts w:asciiTheme="minorHAnsi" w:eastAsiaTheme="majorEastAsia" w:hAnsiTheme="minorHAnsi" w:cstheme="majorBidi"/>
      <w:color w:val="595959" w:themeColor="text1" w:themeTint="A6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D56C7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401D3F15"/>
    <w:pPr>
      <w:widowControl/>
      <w:spacing w:before="160" w:after="160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D56C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401D3F15"/>
    <w:pPr>
      <w:widowControl/>
      <w:spacing w:after="200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D56C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01D3F1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C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C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1"/>
    <w:unhideWhenUsed/>
    <w:rsid w:val="401D3F15"/>
    <w:pPr>
      <w:widowControl/>
      <w:tabs>
        <w:tab w:val="center" w:pos="4513"/>
        <w:tab w:val="right" w:pos="9026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56C79"/>
  </w:style>
  <w:style w:type="paragraph" w:styleId="Footer">
    <w:name w:val="footer"/>
    <w:basedOn w:val="Normal"/>
    <w:link w:val="FooterChar"/>
    <w:uiPriority w:val="99"/>
    <w:unhideWhenUsed/>
    <w:rsid w:val="401D3F15"/>
    <w:pPr>
      <w:widowControl/>
      <w:tabs>
        <w:tab w:val="center" w:pos="4513"/>
        <w:tab w:val="right" w:pos="9026"/>
      </w:tabs>
    </w:pPr>
    <w:rPr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56C79"/>
  </w:style>
  <w:style w:type="paragraph" w:styleId="BodyText">
    <w:name w:val="Body Text"/>
    <w:basedOn w:val="Normal"/>
    <w:link w:val="BodyTextChar"/>
    <w:uiPriority w:val="1"/>
    <w:qFormat/>
    <w:rsid w:val="401D3F15"/>
  </w:style>
  <w:style w:type="character" w:customStyle="1" w:styleId="BodyTextChar">
    <w:name w:val="Body Text Char"/>
    <w:basedOn w:val="DefaultParagraphFont"/>
    <w:link w:val="BodyText"/>
    <w:uiPriority w:val="1"/>
    <w:rsid w:val="00D56C79"/>
    <w:rPr>
      <w:rFonts w:ascii="Trebuchet MS" w:eastAsia="Trebuchet MS" w:hAnsi="Trebuchet MS" w:cs="Trebuchet MS"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134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401D3F15"/>
    <w:pPr>
      <w:widowControl/>
      <w:spacing w:after="160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34D4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134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AlbertoItalia\Documents\Custom%20Office%20Templates\ESN_Template_Document_ES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1F65859D3A1F46A3D797348090702A" ma:contentTypeVersion="13" ma:contentTypeDescription="Create a new document." ma:contentTypeScope="" ma:versionID="bddfa04a9b463a0585d1191fb68b8c8d">
  <xsd:schema xmlns:xsd="http://www.w3.org/2001/XMLSchema" xmlns:xs="http://www.w3.org/2001/XMLSchema" xmlns:p="http://schemas.microsoft.com/office/2006/metadata/properties" xmlns:ns2="68a549dc-8046-4bab-a2fb-cb68dc82d03b" xmlns:ns3="6c15d9a6-30ae-422c-b646-2ab0b16fc908" targetNamespace="http://schemas.microsoft.com/office/2006/metadata/properties" ma:root="true" ma:fieldsID="d6e19b04d75d4923c07665b3fdd80bc7" ns2:_="" ns3:_="">
    <xsd:import namespace="68a549dc-8046-4bab-a2fb-cb68dc82d03b"/>
    <xsd:import namespace="6c15d9a6-30ae-422c-b646-2ab0b16fc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549dc-8046-4bab-a2fb-cb68dc82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74ca26-c19e-4e91-af69-6107f7bb13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5d9a6-30ae-422c-b646-2ab0b16fc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1e2c36-1721-4267-89a3-91f99b4e0b57}" ma:internalName="TaxCatchAll" ma:showField="CatchAllData" ma:web="6c15d9a6-30ae-422c-b646-2ab0b16fc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15d9a6-30ae-422c-b646-2ab0b16fc908" xsi:nil="true"/>
    <lcf76f155ced4ddcb4097134ff3c332f xmlns="68a549dc-8046-4bab-a2fb-cb68dc82d0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F87667-6869-41E5-8E03-0AAEB8A244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a549dc-8046-4bab-a2fb-cb68dc82d03b"/>
    <ds:schemaRef ds:uri="6c15d9a6-30ae-422c-b646-2ab0b16fc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367B83-0453-46CA-A22C-540984D1E241}">
  <ds:schemaRefs>
    <ds:schemaRef ds:uri="http://schemas.microsoft.com/office/2006/metadata/properties"/>
    <ds:schemaRef ds:uri="http://schemas.microsoft.com/office/infopath/2007/PartnerControls"/>
    <ds:schemaRef ds:uri="6c15d9a6-30ae-422c-b646-2ab0b16fc908"/>
    <ds:schemaRef ds:uri="68a549dc-8046-4bab-a2fb-cb68dc82d03b"/>
  </ds:schemaRefs>
</ds:datastoreItem>
</file>

<file path=customXml/itemProps3.xml><?xml version="1.0" encoding="utf-8"?>
<ds:datastoreItem xmlns:ds="http://schemas.openxmlformats.org/officeDocument/2006/customXml" ds:itemID="{877E16EE-3EDB-447C-B8C5-CADC564F36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ESN_Template_Document_ESSC</Template>
  <TotalTime>5</TotalTime>
  <Pages>3</Pages>
  <Words>652</Words>
  <Characters>3654</Characters>
  <Application>Microsoft Office Word</Application>
  <DocSecurity>0</DocSecurity>
  <Lines>130</Lines>
  <Paragraphs>91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Alberto Italia</dc:creator>
  <cp:keywords/>
  <dc:description/>
  <cp:lastModifiedBy>Carlo Alberto Italia</cp:lastModifiedBy>
  <cp:revision>12</cp:revision>
  <dcterms:created xsi:type="dcterms:W3CDTF">2026-10-05T18:47:00Z</dcterms:created>
  <dcterms:modified xsi:type="dcterms:W3CDTF">2026-10-26T14:20:00Z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0x010100EF1F65859D3A1F46A3D797348090702A</vt:lpwstr>
  </property>
  <property fmtid="{D5CDD505-2E9C-101B-9397-08002B2CF9AE}" pid="3" name="MediaServiceImageTags">
    <vt:lpwstr/>
  </property>
</Properties>
</file>